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-388316</wp:posOffset>
                </wp:positionV>
                <wp:extent cx="3503295" cy="826935"/>
                <wp:effectExtent l="0" t="0" r="0" b="0"/>
                <wp:wrapNone/>
                <wp:docPr id="8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82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Pr="006809A4" w:rsidRDefault="00CB6C62" w:rsidP="007433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…………………… Ortaokulu</w:t>
                            </w:r>
                          </w:p>
                          <w:p w:rsidR="00CB6C62" w:rsidRPr="006809A4" w:rsidRDefault="00312833" w:rsidP="007433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Eğitim Öğretim Yılı</w:t>
                            </w:r>
                          </w:p>
                          <w:p w:rsidR="00CB6C62" w:rsidRPr="006809A4" w:rsidRDefault="002E75C7" w:rsidP="007433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Sınıf Din Kültürü ve Ahlak Bilgisi Dersi</w:t>
                            </w:r>
                          </w:p>
                          <w:p w:rsidR="00CB6C62" w:rsidRPr="006809A4" w:rsidRDefault="00475BE5" w:rsidP="007433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I. Dönem I</w:t>
                            </w:r>
                            <w:r w:rsidR="00B35F6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CB6C62" w:rsidRPr="006809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 Yazılı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88.8pt;margin-top:-30.6pt;width:275.85pt;height:6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FytgIAALs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" filled="f" stroked="f">
                <v:textbox>
                  <w:txbxContent>
                    <w:p w:rsidR="00CB6C62" w:rsidRPr="006809A4" w:rsidRDefault="00CB6C62" w:rsidP="0074335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……………………</w:t>
                      </w:r>
                      <w:proofErr w:type="gramEnd"/>
                      <w:r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Ortaokulu</w:t>
                      </w:r>
                    </w:p>
                    <w:p w:rsidR="00CB6C62" w:rsidRPr="006809A4" w:rsidRDefault="00312833" w:rsidP="0074335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………………</w:t>
                      </w:r>
                      <w:proofErr w:type="gramEnd"/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Eğitim Öğretim Yılı</w:t>
                      </w:r>
                    </w:p>
                    <w:p w:rsidR="00CB6C62" w:rsidRPr="006809A4" w:rsidRDefault="002E75C7" w:rsidP="0074335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Sınıf Din Kültürü ve Ahlak Bilgisi Dersi</w:t>
                      </w:r>
                    </w:p>
                    <w:p w:rsidR="00CB6C62" w:rsidRPr="006809A4" w:rsidRDefault="00475BE5" w:rsidP="0074335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I. Dönem I</w:t>
                      </w:r>
                      <w:r w:rsidR="00B35F6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</w:t>
                      </w:r>
                      <w:r w:rsidR="00CB6C62" w:rsidRPr="006809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 Yazılı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-539115</wp:posOffset>
                </wp:positionV>
                <wp:extent cx="6875780" cy="1673225"/>
                <wp:effectExtent l="1270" t="0" r="0" b="4445"/>
                <wp:wrapNone/>
                <wp:docPr id="8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61312" cy="1224951"/>
                                  <wp:effectExtent l="19050" t="0" r="1438" b="0"/>
                                  <wp:docPr id="43" name="Resim 1" descr="C:\Documents and Settings\fb\Desktop\YT-GRAPHİCS\ham\Kopyası ribbon3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Desktop\YT-GRAPHİCS\ham\Kopyası ribbon3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8480" cy="1224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40pt;margin-top:-42.45pt;width:541.4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/mtQ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" filled="f" stroked="f">
                <v:textbox inset="0,0,0">
                  <w:txbxContent>
                    <w:p w:rsidR="00CB6C62" w:rsidRDefault="00CB6C62" w:rsidP="00CB6C6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761312" cy="1224951"/>
                            <wp:effectExtent l="19050" t="0" r="1438" b="0"/>
                            <wp:docPr id="43" name="Resim 1" descr="C:\Documents and Settings\fb\Desktop\YT-GRAPHİCS\ham\Kopyası ribbon3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fb\Desktop\YT-GRAPHİCS\ham\Kopyası ribbon3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8480" cy="1224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8" type="#_x0000_t120" style="position:absolute;margin-left:467.5pt;margin-top:11.05pt;width:28.3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" fillcolor="#c6d9f1 [671]" stroked="f"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7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CB6C62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:rsidR="00CB6C62" w:rsidRPr="006809A4" w:rsidRDefault="00CB6C62" w:rsidP="00CB6C6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Dkab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29" type="#_x0000_t176" style="position:absolute;margin-left:317.15pt;margin-top:9.65pt;width:170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" fillcolor="#c6d9f1 [671]" strokecolor="#4bacc6 [3208]" strokeweight="1.5pt">
                <v:shadow color="#868686"/>
                <v:textbox inset=",.3mm,,.3mm">
                  <w:txbxContent>
                    <w:p w:rsidR="00CB6C62" w:rsidRPr="00F82015" w:rsidRDefault="00CB6C62" w:rsidP="00CB6C62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:rsidR="00CB6C62" w:rsidRPr="006809A4" w:rsidRDefault="00CB6C62" w:rsidP="00CB6C6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82015" w:rsidRDefault="00CB6C62" w:rsidP="00743355">
                            <w:pPr>
                              <w:shd w:val="clear" w:color="auto" w:fill="FFFFFF" w:themeFill="background1"/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……………………………..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………………………..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………..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30" type="#_x0000_t176" style="position:absolute;margin-left:-40pt;margin-top:10.3pt;width:360.75pt;height: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" fillcolor="#eeece1 [3214]" strokecolor="#4bacc6 [3208]" strokeweight="1.5pt">
                <v:shadow color="#868686"/>
                <v:textbox>
                  <w:txbxContent>
                    <w:p w:rsidR="00CB6C62" w:rsidRPr="00F82015" w:rsidRDefault="00CB6C62" w:rsidP="00743355">
                      <w:pPr>
                        <w:shd w:val="clear" w:color="auto" w:fill="FFFFFF" w:themeFill="background1"/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………………………..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………..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gramStart"/>
                      <w:r w:rsidRPr="00F82015">
                        <w:rPr>
                          <w:b/>
                          <w:sz w:val="18"/>
                          <w:szCs w:val="18"/>
                        </w:rPr>
                        <w:t>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" fillcolor="#f79646 [3209]">
                <v:textbox inset=",.3mm">
                  <w:txbxContent>
                    <w:p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3173B" w:rsidRPr="0093173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Aşağıdaki cümleler doğruysa başına (D), yanlışsa (Y) yazınız.</w:t>
                            </w:r>
                            <w:r w:rsidR="0093173B" w:rsidRPr="009317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" fillcolor="#8064a2 [3207]" strokecolor="#f2f2f2 [3041]" strokeweight="1pt">
                <v:shadow on="t" color="#3f3151 [1607]" opacity=".5" offset="1pt"/>
                <v:textbox>
                  <w:txbxContent>
                    <w:p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93173B" w:rsidRPr="0093173B">
                        <w:rPr>
                          <w:b/>
                          <w:bCs/>
                          <w:sz w:val="18"/>
                          <w:szCs w:val="18"/>
                        </w:rPr>
                        <w:t>Aşağıdaki cümleler doğruysa başına (D), yanlışsa (Y) yazınız.</w:t>
                      </w:r>
                      <w:r w:rsidR="0093173B" w:rsidRPr="0093173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-502980</wp:posOffset>
                </wp:positionH>
                <wp:positionV relativeFrom="paragraph">
                  <wp:posOffset>188871</wp:posOffset>
                </wp:positionV>
                <wp:extent cx="6840220" cy="1692275"/>
                <wp:effectExtent l="0" t="0" r="17780" b="2222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 Toplumda birlik ve beraberliğin sağlanması, dinî ve millî değerlerin yaşanabilmesine bağlıdır.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Kur’an-ı Kerim’de Müslümanların birbirlerini iyiliğe teşvik edip kötülükten sakındırmaları emredilmiştir.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Bir Müslümanın din kardeşiyle üç günden fazla küs durması helal olmaz.”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Peygamberimizin kızı Hz. Fatıma ehl-i beyttendir.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 sevgisi imandandır.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Vatan, millet, bayrak gibi kutsal değerleri canı pahasına savunup bu uğurda yaralananlara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şehit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ölenlere ise </w:t>
                            </w: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gazi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  <w:p w:rsidR="003A5306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Mevlid kandili, hicri takvime göre Rebîuevvel ayının on ikinci günüdür ve Hz. Muhammed’in (s.a.v.) dünyaya geldiği 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gecedir.</w:t>
                            </w:r>
                          </w:p>
                          <w:p w:rsidR="00B80750" w:rsidRPr="00B80750" w:rsidRDefault="00B80750" w:rsidP="003A530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8075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61F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075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) Kadir Gecesi, Kur’an-ı Kerim’in indirilmeye başlandığı Ramazan ayının 27. gecesidir.</w:t>
                            </w:r>
                          </w:p>
                          <w:p w:rsidR="00D74A65" w:rsidRPr="00B80750" w:rsidRDefault="00D74A65" w:rsidP="00B80750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-39.6pt;margin-top:14.85pt;width:538.6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" fillcolor="#e5dfec [663]">
                <v:textbox inset=",2.3mm,,.3mm">
                  <w:txbxContent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1.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) Toplumda birlik ve beraberliğin sağlanması, dinî ve millî değerlerin yaşanabilmesine bağlıdır.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2.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Kur’an-ı Kerim’de Müslümanların birbirlerini iyiliğe teşvik edip kötülükten sakındırmaları emredilmiştir.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3.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Bir Müslümanın din kardeşiyle üç günden fazla küs durması helal olmaz.”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4.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Peygamberimizin kızı Hz. Fatıma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ehl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-i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beyttendir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5.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 sevgisi imandandır.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6.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Vatan, millet, bayrak gibi kutsal değerleri canı pahasına savunup bu uğurda yaralananlara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şehit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, ölenlere ise </w:t>
                      </w: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gazi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denir.</w:t>
                      </w:r>
                    </w:p>
                    <w:p w:rsidR="003A5306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7.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Mevlid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kandili, hicri takvime göre 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Rebîuevvel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ayının on ikinci günüdür ve Hz. Muhammed’in (</w:t>
                      </w:r>
                      <w:proofErr w:type="spell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.) dünyaya geldiği 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gecedir</w:t>
                      </w:r>
                      <w:proofErr w:type="gramEnd"/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B80750" w:rsidRPr="00B80750" w:rsidRDefault="00B80750" w:rsidP="003A530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8075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8.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D461F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80750">
                        <w:rPr>
                          <w:rFonts w:cstheme="minorHAnsi"/>
                          <w:sz w:val="20"/>
                          <w:szCs w:val="20"/>
                        </w:rPr>
                        <w:t xml:space="preserve"> ) Kadir Gecesi, Kur’an-ı Kerim’in indirilmeye başlandığı Ramazan ayının 27. gecesidir.</w:t>
                      </w:r>
                    </w:p>
                    <w:p w:rsidR="00D74A65" w:rsidRPr="00B80750" w:rsidRDefault="00D74A65" w:rsidP="00B80750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" fillcolor="#ccc0d9 [1303]" strokecolor="#5f497a [2407]" strokeweight="1.5pt"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5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" fillcolor="#92d050">
                <v:textbox inset=",.3mm">
                  <w:txbxContent>
                    <w:p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6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" fillcolor="#fbd4b4 [1305]" strokecolor="#f79646 [3209]" strokeweight="1.5pt">
                <v:shadow color="#868686"/>
                <v:textbox>
                  <w:txbxContent>
                    <w:p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szCs w:val="20"/>
                              </w:rPr>
                              <w:t>Vatan, millet, bayrak gibi kutsal değerleri canı pahasına savunup bu uğurda ölenlere ise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szCs w:val="20"/>
                        </w:rPr>
                        <w:t>Vatan, millet, bayrak gibi kutsal değerleri canı pahasına savunup bu uğurda ölenlere ise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D1196A" w:rsidP="009F1967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Akıl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sahibi</w:t>
                            </w:r>
                            <w:r w:rsid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1967" w:rsidRPr="009F196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insanları kendi istek ve hür iradeleri ile hayırlı olan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şeylere götüren ilahi kanunlar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7P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2cCuz9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743355" w:rsidRDefault="00D1196A" w:rsidP="009F1967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Akıl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sahibi</w:t>
                      </w:r>
                      <w:r w:rsid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F1967" w:rsidRPr="009F196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insanları kendi istek ve hür iradeleri ile hayırlı olan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şeylere götüren ilahi kanunlar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D1196A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Müslümanlar, cuma ve bayramlar dışında bazı gün ve geceleri de mübarek kabul etmişlerdir. Müslümanlar tarafından mübarek sayılan bu özel gecelere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3k2w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D1196A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Müslümanlar, cuma ve bayramlar dışında bazı gün ve geceleri de mübarek kabul etmişlerdir. Müslümanlar tarafından mübarek sayılan bu özel gecelere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40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CbtkHW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:rsidR="00CB6C62" w:rsidRDefault="00CB6C62" w:rsidP="00CB6C62"/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ehl-i beyt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197.7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ehl</w:t>
                      </w:r>
                      <w:proofErr w:type="spellEnd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 xml:space="preserve">-i </w:t>
                      </w:r>
                      <w:proofErr w:type="spellStart"/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beyt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52095"/>
                <wp:effectExtent l="6350" t="8890" r="16510" b="247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Şehit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margin-left:289.65pt;margin-top:3.3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Şehit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Millet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3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Millet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Bayram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Bayram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szCs w:val="20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122.15pt;margin-top:17.2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vk3wIAAG4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szCs w:val="20"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8C5509" w:rsidRDefault="00D1196A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D1196A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Kandil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:rsidR="00CB6C62" w:rsidRPr="008C5509" w:rsidRDefault="00D1196A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D1196A">
                        <w:rPr>
                          <w:b/>
                          <w:bCs/>
                          <w:i/>
                          <w:szCs w:val="20"/>
                        </w:rPr>
                        <w:t>Kandil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Din, dil, tarih ve kültür birliği içinde aynı toprak parçası üzerinde yaşayan insan topluluğuna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7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0m3A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Din, dil, tarih ve kültür birliği içinde aynı toprak parçası üzerinde yaşayan insan topluluğuna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D1196A" w:rsidP="00D1196A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“Ev halkı” anlamına gel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İslam’ın ilk dönemlerinden beri Hz. Peygamberin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ailesi v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e soyu için kullanılan bir tabid</w:t>
                            </w: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4F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743355" w:rsidRDefault="00D1196A" w:rsidP="00D1196A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“Ev halkı” anlamına gel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İslam’ın ilk dönemlerinden beri Hz. Peygamberin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ailesi v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e soyu için kullanılan bir tabid</w:t>
                      </w: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ir.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CB6C62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43355" w:rsidRDefault="00D1196A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D1196A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Dinî ve millî bakımdan önemli olan ve toplumca kutlanan günlere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PH4Q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:rsidR="00CB6C62" w:rsidRPr="00743355" w:rsidRDefault="00D1196A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D1196A">
                        <w:rPr>
                          <w:rFonts w:cstheme="minorHAnsi"/>
                          <w:bCs/>
                          <w:i/>
                          <w:szCs w:val="20"/>
                        </w:rPr>
                        <w:t>Dinî ve millî bakımdan önemli olan ve toplumca kutlanan günlere denir.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A4702B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 verilen </w:t>
                              </w:r>
                              <w:r w:rsidR="001F623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soruyu cevaplayınız.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44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E75C7" w:rsidRDefault="001F623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Toplumun birlik ve beraberliğini sağlayan temel değerlerimiz nelerdir?</w:t>
                              </w:r>
                              <w:r w:rsidR="00A4702B"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Dört madde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1437"/>
                            <a:ext cx="7789" cy="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50" style="position:absolute;margin-left:-38.25pt;margin-top:26.4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">
                <v:shape id="Text Box 32" o:spid="_x0000_s1051" type="#_x0000_t202" style="position:absolute;left:1124;top:1440;width:10375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UzcQA&#10;AADbAAAADwAAAGRycy9kb3ducmV2LnhtbESPQWsCMRSE70L/Q3gFL1KzXUrV1SilWize1KLXx+Z1&#10;s+3mZUmirv/eFAoeh5n5hpktOtuIM/lQO1bwPMxAEJdO11wp+Np/PI1BhIissXFMCq4UYDF/6M2w&#10;0O7CWzrvYiUShEOBCkyMbSFlKA1ZDEPXEifv23mLMUlfSe3xkuC2kXmWvUqLNacFgy29Gyp/dyer&#10;YHmUo9XqQHGf/wzMyJ/W15cNK9V/7N6mICJ18R7+b39qBfkE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FM3EAAAA2wAAAA8AAAAAAAAAAAAAAAAAmAIAAGRycy9k&#10;b3ducmV2LnhtbFBLBQYAAAAABAAEAPUAAACJAwAAAAA=&#10;" fillcolor="#eaf1dd [662]" strokecolor="#00b050" strokeweight="1.5pt">
                  <v:stroke dashstyle="dash"/>
                  <v:shadow color="#868686"/>
                  <v:textbox>
                    <w:txbxContent>
                      <w:p w:rsidR="00CB6C62" w:rsidRDefault="00CB6C62" w:rsidP="00CB6C62"/>
                    </w:txbxContent>
                  </v:textbox>
                </v:shape>
                <v:shape id="Text Box 33" o:spid="_x0000_s1052" type="#_x0000_t202" style="position:absolute;left:752;top:1440;width:850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3zb4A&#10;AADbAAAADwAAAGRycy9kb3ducmV2LnhtbERPy4rCMBTdC/MP4Q7MzqZ1QKRjLCLM4MZFfewvze2D&#10;aW5KEtv692YhuDyc97aYTS9Gcr6zrCBLUhDEldUdNwqul9/lBoQPyBp7y6TgQR6K3cdii7m2E5c0&#10;nkMjYgj7HBW0IQy5lL5qyaBP7EAcudo6gyFC10jtcIrhpperNF1Lgx3HhhYHOrRU/Z/vRgH/lfak&#10;H27EqcxudbifVkOtlfr6nPc/IALN4S1+uY9awXdcH7/EHyB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x982+AAAA2wAAAA8AAAAAAAAAAAAAAAAAmAIAAGRycy9kb3ducmV2&#10;LnhtbFBLBQYAAAAABAAEAPUAAACDAw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 verilen </w:t>
                        </w:r>
                        <w:r w:rsidR="001F623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soruyu cevaplayınız.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53" type="#_x0000_t202" style="position:absolute;left:752;top:1425;width:85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y0MQA&#10;AADbAAAADwAAAGRycy9kb3ducmV2LnhtbESPQWsCMRSE74L/ITyhF6lZK7RlNYqoBW9lrSDeHpvX&#10;zdLNy5Kk6+qvN4WCx2FmvmEWq942oiMfascKppMMBHHpdM2VguPXx/M7iBCRNTaOScGVAqyWw8EC&#10;c+0uXFB3iJVIEA45KjAxtrmUoTRkMUxcS5y8b+ctxiR9JbXHS4LbRr5k2au0WHNaMNjSxlD5c/i1&#10;Crrd6ez16bgudvubNOPis9++SaWeRv16DiJSHx/h//ZeK5hN4e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8tDEAAAA2wAAAA8AAAAAAAAAAAAAAAAAmAIAAGRycy9k&#10;b3ducmV2LnhtbFBLBQYAAAAABAAEAPUAAACJAwAAAAA=&#10;" fillcolor="#d6e3bc [1302]" strokecolor="#00b050" strokeweight="1pt">
                  <v:stroke dashstyle="dash"/>
                  <v:textbox inset=",.3mm,,.3mm">
                    <w:txbxContent>
                      <w:p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54" type="#_x0000_t202" style="position:absolute;left:1602;top:1445;width:2044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Zts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qSG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5m2xQAAANsAAAAPAAAAAAAAAAAAAAAAAJgCAABkcnMv&#10;ZG93bnJldi54bWxQSwUGAAAAAAQABAD1AAAAigMAAAAA&#10;" filled="f">
                  <v:textbox>
                    <w:txbxContent>
                      <w:p w:rsidR="002E75C7" w:rsidRDefault="001F623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Toplumun birlik ve beraberliğini sağlayan temel değerlerimiz nelerdir?</w:t>
                        </w:r>
                        <w:r w:rsidR="00A4702B"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Dört madde yazınız.</w:t>
                        </w:r>
                      </w:p>
                    </w:txbxContent>
                  </v:textbox>
                </v:shape>
                <v:shape id="Text Box 36" o:spid="_x0000_s1055" type="#_x0000_t202" style="position:absolute;left:3668;top:1437;width:778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8LcUA&#10;AADbAAAADwAAAGRycy9kb3ducmV2LnhtbESPzW7CMBCE70i8g7VI3IoDkQoNOAiVVuqRpqG9buPN&#10;j4jXUWwg5enrSpU4jmbnm53NdjCtuFDvGssK5rMIBHFhdcOVgvzj9WEFwnlkja1lUvBDDrbpeLTB&#10;RNsrv9Ml85UIEHYJKqi97xIpXVGTQTezHXHwStsb9EH2ldQ9XgPctHIRRY/SYMOhocaOnmsqTtnZ&#10;hDcWX3m8P2S0XOJ3vH+5HZ/Kz1ap6WTYrUF4Gvz9+D/9phXEMfxtCQC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zwtxQAAANsAAAAPAAAAAAAAAAAAAAAAAJgCAABkcnMv&#10;ZG93bnJldi54bWxQSwUGAAAAAAQABAD1AAAAigMAAAAA&#10;" filled="f">
                  <v:textbox>
                    <w:txbxContent>
                      <w:p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CB6C62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56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DBYkbX4QIAABAGAAAOAAAAAAAAAAAAAAAA&#10;AC4CAABkcnMvZTJvRG9jLnhtbFBLAQItABQABgAIAAAAIQBiZ7DP3AAAAAYBAAAPAAAAAAAAAAAA&#10;AAAAADsFAABkcnMvZG93bnJldi54bWxQSwUGAAAAAAQABADzAAAARAYAAAAA&#10;" fillcolor="#eaf1dd [662]" strokecolor="#9bbb59 [3206]" strokeweight="1.5pt">
                <v:shadow color="#868686"/>
                <v:textbox inset=",0,,0">
                  <w:txbxContent>
                    <w:p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7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54227</wp:posOffset>
                </wp:positionV>
                <wp:extent cx="504190" cy="276045"/>
                <wp:effectExtent l="0" t="0" r="29210" b="4826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ğer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8" type="#_x0000_t202" style="position:absolute;margin-left:181.15pt;margin-top:4.25pt;width:39.7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ğer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Kan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9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0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1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dil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62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dil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3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6C62" w:rsidRDefault="00C2083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Mev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4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hitlik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5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FTD+6t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hitlik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zilik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6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zilik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lit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7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dir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8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9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ram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70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4K2w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Bay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1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Bay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2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F/3A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/>
                                <w:iCs/>
                                <w:color w:val="000000"/>
                              </w:rPr>
                              <w:t>Şe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3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/>
                          <w:iCs/>
                          <w:color w:val="000000"/>
                        </w:rPr>
                        <w:t>Şe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702100" w:rsidRDefault="00F5751B" w:rsidP="00F5751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raç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4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:rsidR="00CB6C62" w:rsidRPr="00702100" w:rsidRDefault="00F5751B" w:rsidP="00F5751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raç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:rsidR="00CB6C62" w:rsidRDefault="00FD6C88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-459848</wp:posOffset>
                </wp:positionH>
                <wp:positionV relativeFrom="paragraph">
                  <wp:posOffset>-546112</wp:posOffset>
                </wp:positionV>
                <wp:extent cx="6840220" cy="2173938"/>
                <wp:effectExtent l="19050" t="19050" r="36830" b="5524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73938"/>
                          <a:chOff x="748" y="1917"/>
                          <a:chExt cx="10772" cy="3103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94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:rsidR="002B1CC4" w:rsidRDefault="002B1CC4" w:rsidP="0093173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b/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szCs w:val="20"/>
                                </w:rPr>
                                <w:t>(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>değer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,</w:t>
                              </w:r>
                              <w:r w:rsidRPr="00502AA4">
                                <w:rPr>
                                  <w:b/>
                                  <w:szCs w:val="20"/>
                                </w:rPr>
                                <w:t xml:space="preserve"> Mevlit Kadir Miraç şehit M. Âkif Ersoy)</w:t>
                              </w:r>
                            </w:p>
                            <w:p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1. </w:t>
                              </w:r>
                              <w:r w:rsidRPr="00502AA4">
                                <w:rPr>
                                  <w:szCs w:val="20"/>
                                </w:rPr>
                                <w:t>Peygamberimizin (s.a.v.) doğum gününü ............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....................... Kandili olarak kutlarız.</w:t>
                              </w:r>
                            </w:p>
                            <w:p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2. </w:t>
                              </w:r>
                              <w:r w:rsidRPr="00502AA4">
                                <w:rPr>
                                  <w:szCs w:val="20"/>
                                </w:rPr>
                                <w:t>Kur’an-ı Kerim ........................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...................... Gecesi’nde indirilmiştir.</w:t>
                              </w:r>
                            </w:p>
                            <w:p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3. </w:t>
                              </w:r>
                              <w:r w:rsidRPr="00502AA4">
                                <w:rPr>
                                  <w:szCs w:val="20"/>
                                </w:rPr>
                                <w:t>İstiklal Marşımızı ...................................................................... yazmıştır.</w:t>
                              </w:r>
                            </w:p>
                            <w:p w:rsidR="00502AA4" w:rsidRPr="00502AA4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4. </w:t>
                              </w:r>
                              <w:r w:rsidRPr="00502AA4">
                                <w:rPr>
                                  <w:szCs w:val="20"/>
                                </w:rPr>
                                <w:t>Namaz ibadeti, beş vakit olarak .............................................. Kandili’nde farz kılınmıştır.</w:t>
                              </w:r>
                            </w:p>
                            <w:p w:rsidR="002E75C7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5. </w:t>
                              </w:r>
                              <w:r w:rsidRPr="00502AA4">
                                <w:rPr>
                                  <w:szCs w:val="20"/>
                                </w:rPr>
                                <w:t>Din, vatan, millet gibi kutsal değerler uğrunda savaşıp da hayatını kaybedenlere ..........</w:t>
                              </w:r>
                              <w:r w:rsidR="000D461F">
                                <w:rPr>
                                  <w:szCs w:val="20"/>
                                </w:rPr>
                                <w:t>........</w:t>
                              </w:r>
                              <w:r w:rsidRPr="00502AA4">
                                <w:rPr>
                                  <w:szCs w:val="20"/>
                                </w:rPr>
                                <w:t>....... denir.</w:t>
                              </w:r>
                            </w:p>
                            <w:p w:rsidR="00502AA4" w:rsidRPr="002E75C7" w:rsidRDefault="00502AA4" w:rsidP="0093173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6</w:t>
                              </w:r>
                              <w:r w:rsidRPr="00502AA4">
                                <w:rPr>
                                  <w:b/>
                                  <w:bCs/>
                                  <w:szCs w:val="20"/>
                                </w:rPr>
                                <w:t xml:space="preserve">. </w:t>
                              </w:r>
                              <w:r w:rsidRPr="00502AA4">
                                <w:rPr>
                                  <w:szCs w:val="20"/>
                                </w:rPr>
                                <w:t>Üstün nitelik, meziyet, kıymet anlamına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 xml:space="preserve">gelen </w:t>
                              </w:r>
                              <w:r w:rsidR="000D461F">
                                <w:rPr>
                                  <w:szCs w:val="20"/>
                                </w:rPr>
                                <w:t>……………………..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…………….</w:t>
                              </w:r>
                              <w:r w:rsidRPr="00502AA4">
                                <w:rPr>
                                  <w:szCs w:val="20"/>
                                </w:rPr>
                                <w:t>, bir ulusun sahip olduğu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502AA4">
                                <w:rPr>
                                  <w:szCs w:val="20"/>
                                </w:rPr>
                                <w:t>maddi ve manevi ögelerin bütünüdür.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75" style="position:absolute;margin-left:-36.2pt;margin-top:-43pt;width:538.6pt;height:171.2pt;z-index:251666432" coordorigin="748,1917" coordsize="10772,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">
                <v:shape id="Text Box 42" o:spid="_x0000_s1076" type="#_x0000_t202" style="position:absolute;left:748;top:2078;width:10772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ssMMA&#10;AADaAAAADwAAAGRycy9kb3ducmV2LnhtbESPT4vCMBTE7wt+h/AEb2uqh3WpRlFR6MHD+u/g7dE8&#10;m2LzUpqsrX76jSDscZiZ3zCzRWcrcafGl44VjIYJCOLc6ZILBafj9vMbhA/IGivHpOBBHhbz3scM&#10;U+1a3tP9EAoRIexTVGBCqFMpfW7Ioh+6mjh6V9dYDFE2hdQNthFuKzlOki9pseS4YLCmtaH8dvi1&#10;ClZXl42fRftTXjan7fp8zE0md0oN+t1yCiJQF/7D73amFUzgdSXe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ssMMAAADaAAAADwAAAAAAAAAAAAAAAACYAgAAZHJzL2Rv&#10;d25yZXYueG1sUEsFBgAAAAAEAAQA9QAAAIgD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:rsidR="002B1CC4" w:rsidRDefault="002B1CC4" w:rsidP="0093173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b/>
                            <w:szCs w:val="20"/>
                          </w:rPr>
                        </w:pPr>
                        <w:r w:rsidRPr="00502AA4">
                          <w:rPr>
                            <w:b/>
                            <w:szCs w:val="20"/>
                          </w:rPr>
                          <w:t>(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>değer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,</w:t>
                        </w:r>
                        <w:r w:rsidRPr="00502AA4">
                          <w:rPr>
                            <w:b/>
                            <w:szCs w:val="20"/>
                          </w:rPr>
                          <w:t xml:space="preserve"> Mevlit Kadir Miraç şehit M. </w:t>
                        </w:r>
                        <w:proofErr w:type="spellStart"/>
                        <w:r w:rsidRPr="00502AA4">
                          <w:rPr>
                            <w:b/>
                            <w:szCs w:val="20"/>
                          </w:rPr>
                          <w:t>Âkif</w:t>
                        </w:r>
                        <w:proofErr w:type="spellEnd"/>
                        <w:r w:rsidRPr="00502AA4">
                          <w:rPr>
                            <w:b/>
                            <w:szCs w:val="20"/>
                          </w:rPr>
                          <w:t xml:space="preserve"> Ersoy)</w:t>
                        </w:r>
                      </w:p>
                      <w:p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1. </w:t>
                        </w:r>
                        <w:r w:rsidRPr="00502AA4">
                          <w:rPr>
                            <w:szCs w:val="20"/>
                          </w:rPr>
                          <w:t>Peygamberimizin (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s.a.v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.) doğum gününü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</w:t>
                        </w:r>
                        <w:r w:rsidR="000D461F">
                          <w:rPr>
                            <w:szCs w:val="20"/>
                          </w:rPr>
                          <w:t>......</w:t>
                        </w:r>
                        <w:r w:rsidRPr="00502AA4">
                          <w:rPr>
                            <w:szCs w:val="20"/>
                          </w:rPr>
                          <w:t>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Kandili olarak kutlarız.</w:t>
                        </w:r>
                      </w:p>
                      <w:p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2. </w:t>
                        </w:r>
                        <w:r w:rsidRPr="00502AA4">
                          <w:rPr>
                            <w:szCs w:val="20"/>
                          </w:rPr>
                          <w:t xml:space="preserve">Kur’an-ı Kerim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</w:t>
                        </w:r>
                        <w:r w:rsidR="000D461F">
                          <w:rPr>
                            <w:szCs w:val="20"/>
                          </w:rPr>
                          <w:t>.....</w:t>
                        </w:r>
                        <w:r w:rsidRPr="00502AA4">
                          <w:rPr>
                            <w:szCs w:val="20"/>
                          </w:rPr>
                          <w:t>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Gecesi’nde indirilmiştir.</w:t>
                        </w:r>
                      </w:p>
                      <w:p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3. </w:t>
                        </w:r>
                        <w:r w:rsidRPr="00502AA4">
                          <w:rPr>
                            <w:szCs w:val="20"/>
                          </w:rPr>
                          <w:t xml:space="preserve">İstiklal Marşımızı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......................................................................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yazmıştır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:rsidR="00502AA4" w:rsidRPr="00502AA4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4. </w:t>
                        </w:r>
                        <w:r w:rsidRPr="00502AA4">
                          <w:rPr>
                            <w:szCs w:val="20"/>
                          </w:rPr>
                          <w:t xml:space="preserve">Namaz ibadeti, beş vakit olarak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..............................................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spellStart"/>
                        <w:r w:rsidRPr="00502AA4">
                          <w:rPr>
                            <w:szCs w:val="20"/>
                          </w:rPr>
                          <w:t>Kandili’nde</w:t>
                        </w:r>
                        <w:proofErr w:type="spellEnd"/>
                        <w:r w:rsidRPr="00502AA4">
                          <w:rPr>
                            <w:szCs w:val="20"/>
                          </w:rPr>
                          <w:t xml:space="preserve"> farz kılınmıştır.</w:t>
                        </w:r>
                      </w:p>
                      <w:p w:rsidR="002E75C7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5. </w:t>
                        </w:r>
                        <w:r w:rsidRPr="00502AA4">
                          <w:rPr>
                            <w:szCs w:val="20"/>
                          </w:rPr>
                          <w:t xml:space="preserve">Din, vatan, millet gibi kutsal değerler uğrunda savaşıp da hayatını kaybedenlere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..........</w:t>
                        </w:r>
                        <w:r w:rsidR="000D461F">
                          <w:rPr>
                            <w:szCs w:val="20"/>
                          </w:rPr>
                          <w:t>........</w:t>
                        </w:r>
                        <w:r w:rsidRPr="00502AA4">
                          <w:rPr>
                            <w:szCs w:val="20"/>
                          </w:rPr>
                          <w:t>.......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</w:t>
                        </w:r>
                        <w:proofErr w:type="gramStart"/>
                        <w:r w:rsidRPr="00502AA4">
                          <w:rPr>
                            <w:szCs w:val="20"/>
                          </w:rPr>
                          <w:t>denir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>.</w:t>
                        </w:r>
                      </w:p>
                      <w:p w:rsidR="00502AA4" w:rsidRPr="002E75C7" w:rsidRDefault="00502AA4" w:rsidP="0093173B">
                        <w:pPr>
                          <w:shd w:val="clear" w:color="auto" w:fill="FFFFFF" w:themeFill="background1"/>
                          <w:spacing w:after="0"/>
                          <w:rPr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Cs w:val="20"/>
                          </w:rPr>
                          <w:t>6</w:t>
                        </w:r>
                        <w:r w:rsidRPr="00502AA4">
                          <w:rPr>
                            <w:b/>
                            <w:bCs/>
                            <w:szCs w:val="20"/>
                          </w:rPr>
                          <w:t xml:space="preserve">. </w:t>
                        </w:r>
                        <w:r w:rsidRPr="00502AA4">
                          <w:rPr>
                            <w:szCs w:val="20"/>
                          </w:rPr>
                          <w:t>Üstün nitelik, meziyet, kıymet anlamına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 xml:space="preserve">gelen </w:t>
                        </w:r>
                        <w:proofErr w:type="gramStart"/>
                        <w:r w:rsidR="000D461F">
                          <w:rPr>
                            <w:szCs w:val="20"/>
                          </w:rPr>
                          <w:t>……………………..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…………….</w:t>
                        </w:r>
                        <w:r w:rsidRPr="00502AA4">
                          <w:rPr>
                            <w:szCs w:val="20"/>
                          </w:rPr>
                          <w:t>,</w:t>
                        </w:r>
                        <w:proofErr w:type="gramEnd"/>
                        <w:r w:rsidRPr="00502AA4">
                          <w:rPr>
                            <w:szCs w:val="20"/>
                          </w:rPr>
                          <w:t xml:space="preserve"> bir ulusun sahip olduğu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502AA4">
                          <w:rPr>
                            <w:szCs w:val="20"/>
                          </w:rPr>
                          <w:t>maddi ve manevi ögelerin bütünüdür.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7" type="#_x0000_t117" style="position:absolute;left:997;top:1917;width:1022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hb0A&#10;AADaAAAADwAAAGRycy9kb3ducmV2LnhtbERPy6rCMBDdC/5DGMGdpiqIVKOI4GNzwfrYD83YFptJ&#10;SaJWv/5mIbg8nPdi1ZpaPMn5yrKC0TABQZxbXXGh4HLeDmYgfEDWWFsmBW/ysFp2OwtMtX1xRs9T&#10;KEQMYZ+igjKEJpXS5yUZ9EPbEEfuZp3BEKErpHb4iuGmluMkmUqDFceGEhvalJTfTw+jYOJ2x9ko&#10;2Rem+Wv3/nPN3pcqU6rfa9dzEIHa8BN/3QetIG6NV+INkM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uShb0AAADaAAAADwAAAAAAAAAAAAAAAACYAgAAZHJzL2Rvd25yZXYu&#10;eG1sUEsFBgAAAAAEAAQA9QAAAIID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78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79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:rsidR="00CB6C62" w:rsidRDefault="00CB6C62" w:rsidP="00CB6C62"/>
    <w:p w:rsidR="00CB6C62" w:rsidRDefault="00CB6C62" w:rsidP="00CB6C62"/>
    <w:p w:rsidR="00CB6C62" w:rsidRDefault="00CB6C62" w:rsidP="00CB6C62"/>
    <w:p w:rsidR="002B1CC4" w:rsidRDefault="002B1CC4" w:rsidP="00CB6C62"/>
    <w:p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4" o:spid="_x0000_s1080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" fillcolor="#eaf1dd [662]" strokecolor="#9bbb59 [3206]" strokeweight="1.5pt">
                <v:shadow color="#868686"/>
                <v:textbox inset=".5mm,0,.5mm,0">
                  <w:txbxContent>
                    <w:p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81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EMk&#10;uy30AgAAGQYAAA4AAAAAAAAAAAAAAAAALgIAAGRycy9lMm9Eb2MueG1sUEsBAi0AFAAGAAgAAAAh&#10;AOBgGNDgAAAACQ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3" o:spid="_x0000_s1082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" fillcolor="#eaf1dd [662]" strokecolor="#9bbb59 [3206]" strokeweight="1.5pt">
                <v:shadow color="#868686"/>
                <v:textbox inset=",0,,0">
                  <w:txbxContent>
                    <w:p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6C62" w:rsidRDefault="00CB6C62" w:rsidP="00CB6C62"/>
    <w:p w:rsidR="00CB6C62" w:rsidRDefault="00CB6C62" w:rsidP="00CB6C62">
      <w:pPr>
        <w:sectPr w:rsidR="00CB6C62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1. </w:t>
      </w:r>
      <w:r w:rsidRPr="005E00D5">
        <w:rPr>
          <w:rFonts w:ascii="Arial" w:hAnsi="Arial" w:cs="Arial"/>
          <w:sz w:val="20"/>
          <w:szCs w:val="20"/>
        </w:rPr>
        <w:t>Bayramlarda büyüklerimizin ellerini öpüp, hayır dualarını almalıyız. Hasta olan tanıdıklarımızı ziyaret etmeli, geçmiş olsun dileklerimizi iletmeliyiz. Dargın olanları barıştırmaya çalışmalı, çevremizdeki insanlara iyi davranmalıyız. Kırıcı ve incitici davranışlardan uzak durmalıyız.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Bu metinde vurgulanan asıl düşünce aşağıdakilerden hangisidir?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>Bayramlar, toplumu oluşturan fertlerin bütünleşip, kaynaştığı zamanlardır.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Bayramlar, ikram ve ziyafet günleridir.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Bayramlarda fakir ve yoksullar gözetilir.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Bayramlarda misafirlere tatlı ikram edilir.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2. </w:t>
      </w:r>
      <w:r w:rsidRPr="005E00D5">
        <w:rPr>
          <w:rFonts w:ascii="Arial" w:hAnsi="Arial" w:cs="Arial"/>
          <w:sz w:val="20"/>
          <w:szCs w:val="20"/>
        </w:rPr>
        <w:t>İslam’da dayanışmayı sağlayacak davranışlar emredilmiş, dayanışmayı engelleyecek davranışlar ise yasaklanmıştır.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Aşağıdakilerden hangisi yasaklanan davranışlardandır?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>Hoşgörülü olmak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Ayrımcılık yapmak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>Doğru sözlü olmak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Adaletle muamele etmek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3. Aşağıdakilerden hangisi toplumu birleştiren temel değerler arasında yer almaz?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Vatan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Marş      </w:t>
      </w: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 xml:space="preserve">Irk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Bayrak</w:t>
      </w: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0E3309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4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I. </w:t>
      </w:r>
      <w:r w:rsidR="006F7767" w:rsidRPr="005E00D5">
        <w:rPr>
          <w:rFonts w:ascii="Arial" w:hAnsi="Arial" w:cs="Arial"/>
          <w:sz w:val="20"/>
          <w:szCs w:val="20"/>
        </w:rPr>
        <w:t>Sevmek ve saygı göstermek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II. </w:t>
      </w:r>
      <w:r w:rsidRPr="005E00D5">
        <w:rPr>
          <w:rFonts w:ascii="Arial" w:hAnsi="Arial" w:cs="Arial"/>
          <w:sz w:val="20"/>
          <w:szCs w:val="20"/>
        </w:rPr>
        <w:t>Yükseklerde dalgalandırmak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III. </w:t>
      </w:r>
      <w:r w:rsidRPr="005E00D5">
        <w:rPr>
          <w:rFonts w:ascii="Arial" w:hAnsi="Arial" w:cs="Arial"/>
          <w:sz w:val="20"/>
          <w:szCs w:val="20"/>
        </w:rPr>
        <w:t>Birlik ve beraberliğin sembolü olduğunu unutmamak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Yukarıdakilerden hangileri bayrağa karşı görevlerimizdendir?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I-II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sz w:val="20"/>
          <w:szCs w:val="20"/>
        </w:rPr>
        <w:tab/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 xml:space="preserve">I-II-III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II-III</w:t>
      </w:r>
    </w:p>
    <w:p w:rsidR="006F7767" w:rsidRPr="005E00D5" w:rsidRDefault="000E3309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5</w:t>
      </w:r>
      <w:r w:rsidR="006F7767" w:rsidRPr="005E00D5">
        <w:rPr>
          <w:rFonts w:ascii="Arial" w:hAnsi="Arial" w:cs="Arial"/>
          <w:b/>
          <w:bCs/>
          <w:sz w:val="20"/>
          <w:szCs w:val="20"/>
        </w:rPr>
        <w:t xml:space="preserve">. </w:t>
      </w:r>
      <w:r w:rsidR="006F7767" w:rsidRPr="005E00D5">
        <w:rPr>
          <w:rFonts w:ascii="Arial" w:hAnsi="Arial" w:cs="Arial"/>
          <w:sz w:val="20"/>
          <w:szCs w:val="20"/>
        </w:rPr>
        <w:t>Müslümanlar, cuma ve bayramlar dışında bazı gün ve geceleri de mübarek kabul etmişlerdir. Müslümanlar tarafından mübarek sayılan bu özel gecelere ............... denir.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Yukarıdaki metinde boş bırakılan yere aşağıdaki kavramlardan hangisi gelmelidir?</w:t>
      </w:r>
    </w:p>
    <w:p w:rsidR="006F7767" w:rsidRPr="005E00D5" w:rsidRDefault="006F7767" w:rsidP="000E3309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Kutsal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 xml:space="preserve">İlahî </w:t>
      </w:r>
      <w:r w:rsidRPr="005E00D5">
        <w:rPr>
          <w:rFonts w:ascii="Arial" w:hAnsi="Arial" w:cs="Arial"/>
          <w:sz w:val="20"/>
          <w:szCs w:val="20"/>
        </w:rPr>
        <w:tab/>
      </w:r>
    </w:p>
    <w:p w:rsidR="006F7767" w:rsidRPr="005E00D5" w:rsidRDefault="006F7767" w:rsidP="005E00D5">
      <w:pPr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5E00D5">
        <w:rPr>
          <w:rFonts w:ascii="Arial" w:hAnsi="Arial" w:cs="Arial"/>
          <w:sz w:val="20"/>
          <w:szCs w:val="20"/>
        </w:rPr>
        <w:t xml:space="preserve">Kandil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5E00D5">
        <w:rPr>
          <w:rFonts w:ascii="Arial" w:hAnsi="Arial" w:cs="Arial"/>
          <w:sz w:val="20"/>
          <w:szCs w:val="20"/>
        </w:rPr>
        <w:t>Mevlid</w:t>
      </w:r>
    </w:p>
    <w:p w:rsidR="005E00D5" w:rsidRPr="005E00D5" w:rsidRDefault="005E00D5" w:rsidP="005E00D5">
      <w:pPr>
        <w:spacing w:line="240" w:lineRule="auto"/>
        <w:rPr>
          <w:rFonts w:ascii="Arial" w:hAnsi="Arial" w:cs="Arial"/>
          <w:sz w:val="20"/>
          <w:szCs w:val="20"/>
        </w:rPr>
      </w:pP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6. </w:t>
      </w:r>
      <w:r w:rsidRPr="005E00D5">
        <w:rPr>
          <w:rFonts w:ascii="Arial" w:hAnsi="Arial" w:cs="Arial"/>
          <w:sz w:val="20"/>
          <w:szCs w:val="20"/>
        </w:rPr>
        <w:t>Vatan, millet, bayrak gibi kutsal değerleri canı pahasına savunup bu uğurda yaralananlara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.................................</w:t>
      </w:r>
      <w:r w:rsidRPr="005E00D5">
        <w:rPr>
          <w:rFonts w:ascii="Arial" w:hAnsi="Arial" w:cs="Arial"/>
          <w:sz w:val="20"/>
          <w:szCs w:val="20"/>
        </w:rPr>
        <w:t xml:space="preserve">, ölenlere ise </w:t>
      </w:r>
      <w:r w:rsidRPr="005E00D5">
        <w:rPr>
          <w:rFonts w:ascii="Arial" w:hAnsi="Arial" w:cs="Arial"/>
          <w:b/>
          <w:bCs/>
          <w:sz w:val="20"/>
          <w:szCs w:val="20"/>
        </w:rPr>
        <w:t xml:space="preserve">............................ </w:t>
      </w:r>
      <w:r w:rsidRPr="005E00D5">
        <w:rPr>
          <w:rFonts w:ascii="Arial" w:hAnsi="Arial" w:cs="Arial"/>
          <w:sz w:val="20"/>
          <w:szCs w:val="20"/>
        </w:rPr>
        <w:t>denir.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>Boşluklara gelecek uygun kelimeler sırasıyla aşağıdakilerden hangisidir?</w:t>
      </w:r>
    </w:p>
    <w:p w:rsidR="006F7767" w:rsidRPr="005E00D5" w:rsidRDefault="006F7767" w:rsidP="000E3309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5E00D5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5E00D5">
        <w:rPr>
          <w:rFonts w:ascii="Arial" w:hAnsi="Arial" w:cs="Arial"/>
          <w:sz w:val="20"/>
          <w:szCs w:val="20"/>
        </w:rPr>
        <w:t xml:space="preserve">Komutan-Subay </w:t>
      </w:r>
      <w:r w:rsidRPr="005E00D5">
        <w:rPr>
          <w:rFonts w:ascii="Arial" w:hAnsi="Arial" w:cs="Arial"/>
          <w:sz w:val="20"/>
          <w:szCs w:val="20"/>
        </w:rPr>
        <w:tab/>
      </w:r>
      <w:r w:rsidRPr="005E00D5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5E00D5">
        <w:rPr>
          <w:rFonts w:ascii="Arial" w:hAnsi="Arial" w:cs="Arial"/>
          <w:sz w:val="20"/>
          <w:szCs w:val="20"/>
        </w:rPr>
        <w:t>Gazi-Şehit</w:t>
      </w:r>
    </w:p>
    <w:p w:rsidR="00355506" w:rsidRPr="005E00D5" w:rsidRDefault="006F7767" w:rsidP="000E3309">
      <w:pPr>
        <w:pStyle w:val="SEENEKLER"/>
        <w:numPr>
          <w:ilvl w:val="0"/>
          <w:numId w:val="0"/>
        </w:numPr>
        <w:rPr>
          <w:sz w:val="20"/>
          <w:szCs w:val="20"/>
        </w:rPr>
      </w:pPr>
      <w:r w:rsidRPr="005E00D5">
        <w:rPr>
          <w:b/>
          <w:bCs/>
          <w:sz w:val="20"/>
          <w:szCs w:val="20"/>
        </w:rPr>
        <w:t xml:space="preserve">C) </w:t>
      </w:r>
      <w:r w:rsidRPr="005E00D5">
        <w:rPr>
          <w:sz w:val="20"/>
          <w:szCs w:val="20"/>
        </w:rPr>
        <w:t xml:space="preserve">Asker-Polis </w:t>
      </w:r>
      <w:r w:rsidRPr="005E00D5">
        <w:rPr>
          <w:sz w:val="20"/>
          <w:szCs w:val="20"/>
        </w:rPr>
        <w:tab/>
      </w:r>
      <w:r w:rsidR="005E00D5" w:rsidRPr="005E00D5">
        <w:rPr>
          <w:sz w:val="20"/>
          <w:szCs w:val="20"/>
        </w:rPr>
        <w:tab/>
      </w:r>
      <w:r w:rsidRPr="005E00D5">
        <w:rPr>
          <w:b/>
          <w:bCs/>
          <w:sz w:val="20"/>
          <w:szCs w:val="20"/>
        </w:rPr>
        <w:t xml:space="preserve">D) </w:t>
      </w:r>
      <w:r w:rsidRPr="005E00D5">
        <w:rPr>
          <w:sz w:val="20"/>
          <w:szCs w:val="20"/>
        </w:rPr>
        <w:t>Şehit-Gazi</w:t>
      </w:r>
    </w:p>
    <w:p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:rsidR="00355506" w:rsidRDefault="00355506" w:rsidP="000E3309">
      <w:pPr>
        <w:pStyle w:val="SEENEKLER"/>
        <w:numPr>
          <w:ilvl w:val="0"/>
          <w:numId w:val="0"/>
        </w:numPr>
      </w:pPr>
    </w:p>
    <w:p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:rsidR="006F7767" w:rsidRDefault="006F7767" w:rsidP="005E00D5">
      <w:pPr>
        <w:pStyle w:val="SEENEKLER"/>
        <w:numPr>
          <w:ilvl w:val="0"/>
          <w:numId w:val="0"/>
        </w:numPr>
      </w:pPr>
    </w:p>
    <w:p w:rsidR="006F7767" w:rsidRDefault="006F7767" w:rsidP="00355506">
      <w:pPr>
        <w:pStyle w:val="SEENEKLER"/>
        <w:numPr>
          <w:ilvl w:val="0"/>
          <w:numId w:val="0"/>
        </w:numPr>
        <w:ind w:left="530" w:hanging="360"/>
      </w:pPr>
    </w:p>
    <w:p w:rsidR="00355506" w:rsidRPr="00C46121" w:rsidRDefault="00355506" w:rsidP="00355506">
      <w:pPr>
        <w:spacing w:after="0" w:line="240" w:lineRule="auto"/>
        <w:jc w:val="center"/>
        <w:rPr>
          <w:rFonts w:cs="Calibri"/>
          <w:color w:val="FF0000"/>
        </w:rPr>
      </w:pPr>
      <w:r>
        <w:rPr>
          <w:rFonts w:cs="Calibri"/>
          <w:color w:val="FF0000"/>
        </w:rPr>
        <w:t>6</w:t>
      </w:r>
      <w:r w:rsidR="00475BE5">
        <w:rPr>
          <w:rFonts w:cs="Calibri"/>
          <w:color w:val="FF0000"/>
        </w:rPr>
        <w:t>. Sınıf 2</w:t>
      </w:r>
      <w:r w:rsidRPr="00C46121">
        <w:rPr>
          <w:rFonts w:cs="Calibri"/>
          <w:color w:val="FF0000"/>
        </w:rPr>
        <w:t xml:space="preserve">. Dönem </w:t>
      </w:r>
      <w:r>
        <w:rPr>
          <w:rFonts w:cs="Calibri"/>
          <w:color w:val="FF0000"/>
        </w:rPr>
        <w:t>2</w:t>
      </w:r>
      <w:r w:rsidRPr="00C46121">
        <w:rPr>
          <w:rFonts w:cs="Calibri"/>
          <w:color w:val="FF0000"/>
        </w:rPr>
        <w:t>. Yazılı</w:t>
      </w:r>
    </w:p>
    <w:p w:rsidR="00355506" w:rsidRPr="00C46121" w:rsidRDefault="00475BE5" w:rsidP="00355506">
      <w:pPr>
        <w:spacing w:after="0" w:line="240" w:lineRule="auto"/>
        <w:jc w:val="center"/>
        <w:rPr>
          <w:rFonts w:cs="Calibri"/>
          <w:color w:val="FF0000"/>
        </w:rPr>
      </w:pPr>
      <w:r>
        <w:rPr>
          <w:rFonts w:cs="Calibri"/>
          <w:color w:val="FF0000"/>
        </w:rPr>
        <w:t>5</w:t>
      </w:r>
      <w:r w:rsidR="00355506" w:rsidRPr="00C46121">
        <w:rPr>
          <w:rFonts w:cs="Calibri"/>
          <w:color w:val="FF0000"/>
        </w:rPr>
        <w:t>. ÜNİTE Konularını kapsamaktadır.</w:t>
      </w:r>
    </w:p>
    <w:p w:rsidR="00355506" w:rsidRPr="00C46121" w:rsidRDefault="00355506" w:rsidP="00355506">
      <w:pPr>
        <w:spacing w:after="0" w:line="240" w:lineRule="auto"/>
        <w:jc w:val="center"/>
        <w:rPr>
          <w:rFonts w:cs="Calibri"/>
          <w:color w:val="FF0000"/>
        </w:rPr>
      </w:pPr>
      <w:r w:rsidRPr="00C46121">
        <w:rPr>
          <w:rFonts w:cs="Calibri"/>
          <w:color w:val="FF0000"/>
        </w:rPr>
        <w:t>(</w:t>
      </w:r>
      <w:r w:rsidR="00475BE5" w:rsidRPr="00475BE5">
        <w:rPr>
          <w:rFonts w:cs="Calibri"/>
          <w:color w:val="FF0000"/>
        </w:rPr>
        <w:t>6.5. Temel Değerlerimiz</w:t>
      </w:r>
      <w:r w:rsidRPr="00C46121">
        <w:rPr>
          <w:rFonts w:cs="Calibri"/>
          <w:color w:val="FF0000"/>
        </w:rPr>
        <w:t>)</w:t>
      </w:r>
    </w:p>
    <w:p w:rsidR="00355506" w:rsidRDefault="00113DBE" w:rsidP="00355506">
      <w:pPr>
        <w:jc w:val="center"/>
        <w:rPr>
          <w:rStyle w:val="Kpr"/>
          <w:rFonts w:cs="Calibri"/>
        </w:rPr>
      </w:pPr>
      <w:hyperlink r:id="rId7" w:history="1">
        <w:r w:rsidR="00355506" w:rsidRPr="00C46121">
          <w:rPr>
            <w:rStyle w:val="Kpr"/>
            <w:rFonts w:cs="Calibri"/>
          </w:rPr>
          <w:t>https://www.dindersi.com/</w:t>
        </w:r>
      </w:hyperlink>
    </w:p>
    <w:p w:rsidR="00355506" w:rsidRDefault="00113DBE" w:rsidP="00355506">
      <w:pPr>
        <w:jc w:val="center"/>
        <w:rPr>
          <w:rStyle w:val="Kpr"/>
          <w:rFonts w:cs="Calibri"/>
        </w:rPr>
      </w:pPr>
      <w:r>
        <w:rPr>
          <w:rStyle w:val="Kpr"/>
          <w:rFonts w:cs="Calibri"/>
        </w:rPr>
        <w:t>…</w:t>
      </w:r>
      <w:bookmarkStart w:id="0" w:name="_GoBack"/>
      <w:bookmarkEnd w:id="0"/>
    </w:p>
    <w:p w:rsidR="00355506" w:rsidRDefault="00355506" w:rsidP="00355506">
      <w:pPr>
        <w:jc w:val="center"/>
        <w:rPr>
          <w:rStyle w:val="Kpr"/>
          <w:rFonts w:cs="Calibri"/>
        </w:rPr>
      </w:pPr>
    </w:p>
    <w:p w:rsidR="00355506" w:rsidRPr="00C84C40" w:rsidRDefault="00355506" w:rsidP="00355506">
      <w:r>
        <w:rPr>
          <w:b/>
          <w:bCs/>
        </w:rPr>
        <w:t>DİN DERSİ TÜRKİYE ZÜMRESİ PORTALI</w:t>
      </w:r>
    </w:p>
    <w:p w:rsidR="00355506" w:rsidRPr="00C84C40" w:rsidRDefault="00355506" w:rsidP="00355506">
      <w:r w:rsidRPr="00C84C40">
        <w:t> </w:t>
      </w:r>
      <w:hyperlink r:id="rId8" w:history="1">
        <w:r w:rsidRPr="00FA4834">
          <w:rPr>
            <w:rStyle w:val="Kpr"/>
          </w:rPr>
          <w:t>https://www.dindersi.com/</w:t>
        </w:r>
      </w:hyperlink>
    </w:p>
    <w:p w:rsidR="00355506" w:rsidRDefault="00355506" w:rsidP="00355506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Yıllık Planlar </w:t>
      </w:r>
      <w:r w:rsidRPr="00C84C40">
        <w:rPr>
          <w:rFonts w:ascii="Arial" w:hAnsi="Arial" w:cs="Arial"/>
        </w:rPr>
        <w:t>►</w:t>
      </w:r>
      <w:r w:rsidRPr="00C84C40">
        <w:t xml:space="preserve"> Z</w:t>
      </w:r>
      <w:r w:rsidRPr="00C84C40">
        <w:rPr>
          <w:rFonts w:ascii="Calibri" w:hAnsi="Calibri" w:cs="Calibri"/>
        </w:rPr>
        <w:t>ü</w:t>
      </w:r>
      <w:r w:rsidRPr="00C84C40">
        <w:t xml:space="preserve">mreler </w:t>
      </w:r>
      <w:r w:rsidRPr="00C84C40">
        <w:rPr>
          <w:rFonts w:ascii="Arial" w:hAnsi="Arial" w:cs="Arial"/>
        </w:rPr>
        <w:t>►</w:t>
      </w:r>
      <w:r w:rsidRPr="00C84C40">
        <w:t xml:space="preserve"> Sosyal Kul</w:t>
      </w:r>
      <w:r w:rsidRPr="00C84C40">
        <w:rPr>
          <w:rFonts w:ascii="Calibri" w:hAnsi="Calibri" w:cs="Calibri"/>
        </w:rPr>
        <w:t>ü</w:t>
      </w:r>
      <w:r w:rsidRPr="00C84C40">
        <w:t xml:space="preserve">pler </w:t>
      </w:r>
      <w:r w:rsidRPr="00C84C40">
        <w:rPr>
          <w:rFonts w:ascii="Arial" w:hAnsi="Arial" w:cs="Arial"/>
        </w:rPr>
        <w:t>►</w:t>
      </w:r>
      <w:r w:rsidRPr="00C84C40">
        <w:t xml:space="preserve"> Mevlid-i Nebi </w:t>
      </w:r>
      <w:r w:rsidRPr="00C84C40">
        <w:rPr>
          <w:rFonts w:ascii="Arial" w:hAnsi="Arial" w:cs="Arial"/>
        </w:rPr>
        <w:t>►</w:t>
      </w:r>
      <w:r w:rsidRPr="00C84C40">
        <w:t xml:space="preserve"> Belirli G</w:t>
      </w:r>
      <w:r w:rsidRPr="00C84C40">
        <w:rPr>
          <w:rFonts w:ascii="Calibri" w:hAnsi="Calibri" w:cs="Calibri"/>
        </w:rPr>
        <w:t>ü</w:t>
      </w:r>
      <w:r w:rsidRPr="00C84C40">
        <w:t xml:space="preserve">n ve Haftalar </w:t>
      </w:r>
    </w:p>
    <w:p w:rsidR="00355506" w:rsidRDefault="00355506" w:rsidP="00355506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De</w:t>
      </w:r>
      <w:r w:rsidRPr="00C84C40">
        <w:rPr>
          <w:rFonts w:ascii="Calibri" w:hAnsi="Calibri" w:cs="Calibri"/>
        </w:rPr>
        <w:t>ğ</w:t>
      </w:r>
      <w:r w:rsidRPr="00C84C40">
        <w:t>erler E</w:t>
      </w:r>
      <w:r w:rsidRPr="00C84C40">
        <w:rPr>
          <w:rFonts w:ascii="Calibri" w:hAnsi="Calibri" w:cs="Calibri"/>
        </w:rPr>
        <w:t>ğ</w:t>
      </w:r>
      <w:r w:rsidRPr="00C84C40">
        <w:t xml:space="preserve">itimi </w:t>
      </w:r>
      <w:r w:rsidRPr="00C84C40">
        <w:rPr>
          <w:rFonts w:ascii="Arial" w:hAnsi="Arial" w:cs="Arial"/>
        </w:rPr>
        <w:t>►</w:t>
      </w:r>
      <w:r w:rsidRPr="00C84C40">
        <w:t xml:space="preserve"> Ders Sunumlar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Ders Videolar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  <w:r w:rsidRPr="00C84C40">
        <w:rPr>
          <w:rFonts w:ascii="Arial" w:hAnsi="Arial" w:cs="Arial"/>
        </w:rPr>
        <w:t>►</w:t>
      </w:r>
      <w:r w:rsidRPr="00C84C40">
        <w:t xml:space="preserve"> Kavram Haritaları </w:t>
      </w:r>
      <w:r w:rsidRPr="00C84C40">
        <w:rPr>
          <w:rFonts w:ascii="Arial" w:hAnsi="Arial" w:cs="Arial"/>
        </w:rPr>
        <w:t>►</w:t>
      </w:r>
      <w:r w:rsidRPr="00C84C40">
        <w:t xml:space="preserve"> Bilgi Yar</w:t>
      </w:r>
      <w:r w:rsidRPr="00C84C40">
        <w:rPr>
          <w:rFonts w:ascii="Calibri" w:hAnsi="Calibri" w:cs="Calibri"/>
        </w:rPr>
        <w:t>ış</w:t>
      </w:r>
      <w:r w:rsidRPr="00C84C40">
        <w:t>malar</w:t>
      </w:r>
      <w:r w:rsidRPr="00C84C40">
        <w:rPr>
          <w:rFonts w:ascii="Calibri" w:hAnsi="Calibri" w:cs="Calibri"/>
        </w:rPr>
        <w:t>ı</w:t>
      </w:r>
      <w:r w:rsidRPr="00C84C40">
        <w:t xml:space="preserve"> </w:t>
      </w:r>
    </w:p>
    <w:p w:rsidR="00355506" w:rsidRDefault="00355506" w:rsidP="00355506">
      <w:pPr>
        <w:spacing w:after="0" w:line="240" w:lineRule="auto"/>
      </w:pPr>
      <w:r w:rsidRPr="00C84C40">
        <w:rPr>
          <w:rFonts w:ascii="Arial" w:hAnsi="Arial" w:cs="Arial"/>
        </w:rPr>
        <w:t>►</w:t>
      </w:r>
      <w:r w:rsidRPr="00C84C40">
        <w:t xml:space="preserve"> Oyunlar </w:t>
      </w:r>
      <w:r w:rsidRPr="00C84C40">
        <w:rPr>
          <w:rFonts w:ascii="Arial" w:hAnsi="Arial" w:cs="Arial"/>
        </w:rPr>
        <w:t>►</w:t>
      </w:r>
      <w:r w:rsidRPr="00C84C40">
        <w:t xml:space="preserve"> Video Klipler </w:t>
      </w:r>
      <w:r w:rsidRPr="00C84C40">
        <w:rPr>
          <w:rFonts w:ascii="Arial" w:hAnsi="Arial" w:cs="Arial"/>
        </w:rPr>
        <w:t>►</w:t>
      </w:r>
      <w:r w:rsidRPr="00C84C40">
        <w:t xml:space="preserve"> Flash Oyunlar vs.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CRETS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Ü</w:t>
      </w:r>
      <w:r w:rsidRPr="00C84C40">
        <w:t>YEL</w:t>
      </w:r>
      <w:r w:rsidRPr="00C84C40">
        <w:rPr>
          <w:rFonts w:ascii="Calibri" w:hAnsi="Calibri" w:cs="Calibri"/>
        </w:rPr>
        <w:t>İ</w:t>
      </w:r>
      <w:r w:rsidRPr="00C84C40">
        <w:t>KS</w:t>
      </w:r>
      <w:r w:rsidRPr="00C84C40">
        <w:rPr>
          <w:rFonts w:ascii="Calibri" w:hAnsi="Calibri" w:cs="Calibri"/>
        </w:rPr>
        <w:t>İ</w:t>
      </w:r>
      <w:r w:rsidRPr="00C84C40">
        <w:t>Z</w:t>
      </w:r>
      <w:r w:rsidRPr="00C84C40">
        <w:rPr>
          <w:rFonts w:ascii="Arial" w:hAnsi="Arial" w:cs="Arial"/>
        </w:rPr>
        <w:t>►</w:t>
      </w:r>
      <w:r w:rsidRPr="00C84C40">
        <w:t>SINIRSIZ</w:t>
      </w:r>
    </w:p>
    <w:p w:rsidR="00355506" w:rsidRPr="00C84C40" w:rsidRDefault="00355506" w:rsidP="00355506">
      <w:pPr>
        <w:spacing w:after="0" w:line="240" w:lineRule="auto"/>
      </w:pPr>
    </w:p>
    <w:p w:rsidR="00355506" w:rsidRPr="00C84C40" w:rsidRDefault="00355506" w:rsidP="00355506">
      <w:r w:rsidRPr="00C84C40">
        <w:rPr>
          <w:b/>
          <w:bCs/>
        </w:rPr>
        <w:t>İnternet Sayfamız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9" w:tgtFrame="_blank" w:history="1">
        <w:r w:rsidRPr="00C84C40">
          <w:rPr>
            <w:rStyle w:val="Kpr"/>
          </w:rPr>
          <w:t>www.dindersi.com</w:t>
        </w:r>
      </w:hyperlink>
    </w:p>
    <w:p w:rsidR="00355506" w:rsidRPr="00C84C40" w:rsidRDefault="00355506" w:rsidP="00355506">
      <w:r w:rsidRPr="00C84C40">
        <w:rPr>
          <w:b/>
          <w:bCs/>
        </w:rPr>
        <w:t>Doküman Arşivi İndir</w:t>
      </w:r>
      <w:r w:rsidRPr="00C84C40">
        <w:t> 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0" w:tgtFrame="_blank" w:history="1">
        <w:r w:rsidRPr="00C84C40">
          <w:rPr>
            <w:rStyle w:val="Kpr"/>
          </w:rPr>
          <w:t>https://goo.gl/EUAC43</w:t>
        </w:r>
      </w:hyperlink>
    </w:p>
    <w:p w:rsidR="00355506" w:rsidRPr="00C84C40" w:rsidRDefault="00355506" w:rsidP="00355506">
      <w:r w:rsidRPr="00C84C40">
        <w:rPr>
          <w:b/>
          <w:bCs/>
        </w:rPr>
        <w:t>Din Dersi Türkiye Zümresi Grupları:</w:t>
      </w:r>
    </w:p>
    <w:p w:rsidR="00355506" w:rsidRPr="00C84C40" w:rsidRDefault="00355506" w:rsidP="00355506">
      <w:r w:rsidRPr="00C84C40">
        <w:t xml:space="preserve">WhatsApp Gurubu-1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1" w:tgtFrame="_blank" w:history="1">
        <w:r w:rsidRPr="00C84C40">
          <w:rPr>
            <w:rStyle w:val="Kpr"/>
          </w:rPr>
          <w:t>https://goo.gl/LX2rqw</w:t>
        </w:r>
      </w:hyperlink>
    </w:p>
    <w:p w:rsidR="00355506" w:rsidRPr="00C84C40" w:rsidRDefault="00355506" w:rsidP="00355506">
      <w:r w:rsidRPr="00C84C40">
        <w:t xml:space="preserve">WhatsApp Gurubu-2 </w:t>
      </w:r>
      <w:r w:rsidRPr="00C84C40">
        <w:rPr>
          <w:rFonts w:ascii="Arial" w:hAnsi="Arial" w:cs="Arial"/>
        </w:rPr>
        <w:t>►</w:t>
      </w:r>
      <w:r w:rsidRPr="00C84C40">
        <w:rPr>
          <w:rFonts w:ascii="Calibri" w:hAnsi="Calibri" w:cs="Calibri"/>
        </w:rPr>
        <w:t> </w:t>
      </w:r>
      <w:hyperlink r:id="rId12" w:tgtFrame="_blank" w:history="1">
        <w:r w:rsidRPr="00C84C40">
          <w:rPr>
            <w:rStyle w:val="Kpr"/>
          </w:rPr>
          <w:t>https://goo.gl/q9rUkT</w:t>
        </w:r>
      </w:hyperlink>
    </w:p>
    <w:p w:rsidR="00355506" w:rsidRPr="00C84C40" w:rsidRDefault="00355506" w:rsidP="00355506">
      <w:r w:rsidRPr="00C84C40">
        <w:t xml:space="preserve">BiP Gurubu </w:t>
      </w:r>
      <w:r w:rsidRPr="00C84C40">
        <w:rPr>
          <w:rFonts w:ascii="Arial" w:hAnsi="Arial" w:cs="Arial"/>
        </w:rPr>
        <w:t>►</w:t>
      </w:r>
      <w:hyperlink r:id="rId13" w:tgtFrame="_blank" w:history="1">
        <w:r w:rsidRPr="00C84C40">
          <w:rPr>
            <w:rStyle w:val="Kpr"/>
          </w:rPr>
          <w:t>https://goo.gl/k39UPC</w:t>
        </w:r>
      </w:hyperlink>
    </w:p>
    <w:p w:rsidR="00355506" w:rsidRPr="00C84C40" w:rsidRDefault="00355506" w:rsidP="00355506">
      <w:r w:rsidRPr="00C84C40">
        <w:rPr>
          <w:b/>
          <w:bCs/>
        </w:rPr>
        <w:t>Facebook Sayfalarımız: </w:t>
      </w:r>
      <w:r w:rsidRPr="00C84C40">
        <w:br/>
        <w:t>Din Dersi Türkiye Zümresi Sayfası: </w:t>
      </w:r>
      <w:hyperlink r:id="rId14" w:tgtFrame="_blank" w:history="1">
        <w:r w:rsidRPr="00C84C40">
          <w:rPr>
            <w:rStyle w:val="Kpr"/>
          </w:rPr>
          <w:t>https://goo.gl/229vwT</w:t>
        </w:r>
      </w:hyperlink>
    </w:p>
    <w:p w:rsidR="00355506" w:rsidRPr="00C84C40" w:rsidRDefault="00355506" w:rsidP="00355506">
      <w:r w:rsidRPr="00C84C40">
        <w:rPr>
          <w:b/>
          <w:bCs/>
        </w:rPr>
        <w:t>Facebook Gruplarımız:</w:t>
      </w:r>
      <w:r w:rsidRPr="00C84C40">
        <w:br/>
        <w:t>Din Dersi Türkiye Zümresi Gurubu: </w:t>
      </w:r>
      <w:hyperlink r:id="rId15" w:tgtFrame="_blank" w:history="1">
        <w:r w:rsidRPr="00C84C40">
          <w:rPr>
            <w:rStyle w:val="Kpr"/>
          </w:rPr>
          <w:t>https://goo.gl/g4rPR8</w:t>
        </w:r>
      </w:hyperlink>
      <w:r w:rsidRPr="00C84C40">
        <w:br/>
        <w:t>Din Dersi Paylaşım Gurubu-1: </w:t>
      </w:r>
      <w:hyperlink r:id="rId16" w:tgtFrame="_blank" w:history="1">
        <w:r w:rsidRPr="00C84C40">
          <w:rPr>
            <w:rStyle w:val="Kpr"/>
          </w:rPr>
          <w:t>https://goo.gl/YhQyat</w:t>
        </w:r>
      </w:hyperlink>
      <w:r w:rsidRPr="00C84C40">
        <w:br/>
        <w:t>Din Dersi Paylaşım Gurubu-2: </w:t>
      </w:r>
      <w:hyperlink r:id="rId17" w:tgtFrame="_blank" w:history="1">
        <w:r w:rsidRPr="00C84C40">
          <w:rPr>
            <w:rStyle w:val="Kpr"/>
          </w:rPr>
          <w:t>https://goo.gl/6TuqL1</w:t>
        </w:r>
      </w:hyperlink>
      <w:r w:rsidRPr="00C84C40">
        <w:br/>
        <w:t>Din Dersi Paylaşım Gurubu-3: </w:t>
      </w:r>
      <w:hyperlink r:id="rId18" w:tgtFrame="_blank" w:history="1">
        <w:r w:rsidRPr="00C84C40">
          <w:rPr>
            <w:rStyle w:val="Kpr"/>
          </w:rPr>
          <w:t>https://goo.gl/nyTXLr</w:t>
        </w:r>
      </w:hyperlink>
      <w:r w:rsidRPr="00C84C40">
        <w:br/>
        <w:t>Din Dersi Paylaşım Gurubu-4: </w:t>
      </w:r>
      <w:hyperlink r:id="rId19" w:tgtFrame="_blank" w:history="1">
        <w:r w:rsidRPr="00C84C40">
          <w:rPr>
            <w:rStyle w:val="Kpr"/>
          </w:rPr>
          <w:t>https://goo.gl/mbtkmz</w:t>
        </w:r>
      </w:hyperlink>
    </w:p>
    <w:p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:rsidR="00D74A65" w:rsidRDefault="00D74A65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sectPr w:rsidR="00D74A65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ElektraTextPro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718B7"/>
    <w:rsid w:val="000A2B32"/>
    <w:rsid w:val="000A6365"/>
    <w:rsid w:val="000D461F"/>
    <w:rsid w:val="000E3309"/>
    <w:rsid w:val="00113DBE"/>
    <w:rsid w:val="001C3B80"/>
    <w:rsid w:val="001D57BE"/>
    <w:rsid w:val="001F6237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A5306"/>
    <w:rsid w:val="003C3F3C"/>
    <w:rsid w:val="003D0AE6"/>
    <w:rsid w:val="003D42D3"/>
    <w:rsid w:val="00401657"/>
    <w:rsid w:val="00426B9F"/>
    <w:rsid w:val="00455DC3"/>
    <w:rsid w:val="004578EE"/>
    <w:rsid w:val="00475BE5"/>
    <w:rsid w:val="00495D75"/>
    <w:rsid w:val="00497B37"/>
    <w:rsid w:val="005023EA"/>
    <w:rsid w:val="00502AA4"/>
    <w:rsid w:val="00540191"/>
    <w:rsid w:val="00540F0B"/>
    <w:rsid w:val="00542681"/>
    <w:rsid w:val="00595251"/>
    <w:rsid w:val="005B465A"/>
    <w:rsid w:val="005D58BB"/>
    <w:rsid w:val="005E00D5"/>
    <w:rsid w:val="005F2632"/>
    <w:rsid w:val="005F3507"/>
    <w:rsid w:val="00607B95"/>
    <w:rsid w:val="006327F7"/>
    <w:rsid w:val="00636BC5"/>
    <w:rsid w:val="006B0CA3"/>
    <w:rsid w:val="006B2433"/>
    <w:rsid w:val="006F7767"/>
    <w:rsid w:val="00702100"/>
    <w:rsid w:val="00707FFC"/>
    <w:rsid w:val="00714F08"/>
    <w:rsid w:val="00743355"/>
    <w:rsid w:val="007841BD"/>
    <w:rsid w:val="00827435"/>
    <w:rsid w:val="00866749"/>
    <w:rsid w:val="00867EB3"/>
    <w:rsid w:val="008C29B9"/>
    <w:rsid w:val="008C5509"/>
    <w:rsid w:val="008C5BBE"/>
    <w:rsid w:val="0092235A"/>
    <w:rsid w:val="0093173B"/>
    <w:rsid w:val="009336E0"/>
    <w:rsid w:val="009441AD"/>
    <w:rsid w:val="00956A34"/>
    <w:rsid w:val="0098052E"/>
    <w:rsid w:val="00982AF2"/>
    <w:rsid w:val="009D6FD5"/>
    <w:rsid w:val="009F1967"/>
    <w:rsid w:val="009F7F2E"/>
    <w:rsid w:val="00A11B16"/>
    <w:rsid w:val="00A4702B"/>
    <w:rsid w:val="00A52030"/>
    <w:rsid w:val="00A83480"/>
    <w:rsid w:val="00B35F6F"/>
    <w:rsid w:val="00B67338"/>
    <w:rsid w:val="00B80750"/>
    <w:rsid w:val="00C20836"/>
    <w:rsid w:val="00C23134"/>
    <w:rsid w:val="00CB6C62"/>
    <w:rsid w:val="00D1196A"/>
    <w:rsid w:val="00D21860"/>
    <w:rsid w:val="00D316E0"/>
    <w:rsid w:val="00D74A65"/>
    <w:rsid w:val="00DB6FB8"/>
    <w:rsid w:val="00DF2391"/>
    <w:rsid w:val="00E62A29"/>
    <w:rsid w:val="00E71579"/>
    <w:rsid w:val="00EB3584"/>
    <w:rsid w:val="00EE7729"/>
    <w:rsid w:val="00EF14ED"/>
    <w:rsid w:val="00F34887"/>
    <w:rsid w:val="00F43583"/>
    <w:rsid w:val="00F5751B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7E70A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" TargetMode="External"/><Relationship Id="rId13" Type="http://schemas.openxmlformats.org/officeDocument/2006/relationships/hyperlink" Target="https://goo.gl/k39UPC" TargetMode="External"/><Relationship Id="rId18" Type="http://schemas.openxmlformats.org/officeDocument/2006/relationships/hyperlink" Target="https://l.facebook.com/l.php?u=https%3A%2F%2Fgoo.gl%2FnyTXLr&amp;h=AT1UaCAqAQR851jgHtSmmipmznXknFUHDl5GWNfrlORim2AVx7ALTX4zlkf88YeRLfVnEUKtUZfrRfw1knTBArk1jSCIL-Y2iaLrSk3ERaWyPowLRS3FFVc0BIwCMh-OuJmfDjdUMQxf2GsqthoR1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ndersi.com/" TargetMode="External"/><Relationship Id="rId12" Type="http://schemas.openxmlformats.org/officeDocument/2006/relationships/hyperlink" Target="https://l.facebook.com/l.php?u=https%3A%2F%2Fgoo.gl%2Fq9rUkT&amp;h=AT1rgA1MAYuLL33V1ghNidak6LXtopo5hez07zgjCBUnPrBs2sPnYdErqcDVOrzfMAeeOyVTgqfWkvljGILRYTS-09IbNUDz7kDVo66hT9apminSWbNj3G6LJ2-6HxftzwjbaGasKTioenL8Nh3CSw" TargetMode="External"/><Relationship Id="rId17" Type="http://schemas.openxmlformats.org/officeDocument/2006/relationships/hyperlink" Target="https://goo.gl/6TuqL1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o.gl/YhQya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11" Type="http://schemas.openxmlformats.org/officeDocument/2006/relationships/hyperlink" Target="https://goo.gl/LX2rqw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goo.gl/g4rPR8" TargetMode="External"/><Relationship Id="rId10" Type="http://schemas.openxmlformats.org/officeDocument/2006/relationships/hyperlink" Target="https://l.facebook.com/l.php?u=https%3A%2F%2Fgoo.gl%2FEUAC43&amp;h=AT2Kmnb7__dwO88no4aOxg1CoC7z22soKWG9Nd-zk32fgYMR8PNJ1ansZz9cP3q3pDE6_qkUBKDgc0wh54q72m6oaWhnY5-zLIa_aWYv0hAOocZczckxD-YDg9FDJLO1sG1jGWgqCteMsfh1EuJ0Fw" TargetMode="External"/><Relationship Id="rId19" Type="http://schemas.openxmlformats.org/officeDocument/2006/relationships/hyperlink" Target="https://l.facebook.com/l.php?u=https%3A%2F%2Fgoo.gl%2Fmbtkmz&amp;h=AT27q7_qLikp5tLfLdRVPRtKfmFthOnxrXek9CN69t44esaWbKG4lCngobFOYmci64U67iWMGEOWHPXHJ1YpwCA0PGiIxoyC1J9tnk3pOVbBV0Y_sxsL8vd4cV8TpW6CShsamHcIfo_INd2PxFQh9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%3A%2F%2Fwww.dindersi.com%2F&amp;h=AT27195A65FxhKY9oia44LqUnjp2fyGRFZNx-dURvizqLMVARsT1aGf52djwplq7iyOqb-zE7p29GPQXnv6hk0ZttjMc7043bfRxpLbyutvR9tqvWaiRABUnhuDK2DJZgSHavUh4aLstRkVyHrq8jg" TargetMode="External"/><Relationship Id="rId14" Type="http://schemas.openxmlformats.org/officeDocument/2006/relationships/hyperlink" Target="https://goo.gl/229vw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54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32</cp:revision>
  <dcterms:created xsi:type="dcterms:W3CDTF">2014-12-21T17:53:00Z</dcterms:created>
  <dcterms:modified xsi:type="dcterms:W3CDTF">2021-12-09T07:35:00Z</dcterms:modified>
</cp:coreProperties>
</file>