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right" w:tblpY="515"/>
        <w:tblW w:w="10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776"/>
        <w:gridCol w:w="108"/>
        <w:gridCol w:w="1904"/>
        <w:gridCol w:w="108"/>
        <w:gridCol w:w="4752"/>
        <w:gridCol w:w="108"/>
        <w:gridCol w:w="2133"/>
        <w:gridCol w:w="108"/>
      </w:tblGrid>
      <w:tr w:rsidR="008250C4" w14:paraId="787C1035" w14:textId="77777777" w:rsidTr="008250C4">
        <w:trPr>
          <w:gridBefore w:val="1"/>
          <w:wBefore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1B187F86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2" w:type="dxa"/>
            <w:gridSpan w:val="2"/>
            <w:vAlign w:val="center"/>
          </w:tcPr>
          <w:p w14:paraId="15E0E9F6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707C3145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241" w:type="dxa"/>
            <w:gridSpan w:val="2"/>
            <w:vAlign w:val="center"/>
          </w:tcPr>
          <w:p w14:paraId="677B1907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</w:tr>
      <w:tr w:rsidR="008250C4" w14:paraId="52684ECC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4A86CC52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gridSpan w:val="2"/>
            <w:vAlign w:val="center"/>
          </w:tcPr>
          <w:p w14:paraId="3059446D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6BA2CCE2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gridSpan w:val="2"/>
            <w:vAlign w:val="center"/>
          </w:tcPr>
          <w:p w14:paraId="5F9AD849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</w:tr>
      <w:tr w:rsidR="008250C4" w14:paraId="217456A6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06A3BFA1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gridSpan w:val="2"/>
            <w:vAlign w:val="center"/>
          </w:tcPr>
          <w:p w14:paraId="52FB3CF5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0B5E690F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gridSpan w:val="2"/>
            <w:vAlign w:val="center"/>
          </w:tcPr>
          <w:p w14:paraId="3FF12710" w14:textId="5EAB051B" w:rsidR="008250C4" w:rsidRDefault="008250C4" w:rsidP="008250C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…..</w:t>
            </w:r>
          </w:p>
        </w:tc>
      </w:tr>
      <w:tr w:rsidR="008250C4" w14:paraId="364F8D97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072CDCE0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gridSpan w:val="2"/>
            <w:vAlign w:val="center"/>
          </w:tcPr>
          <w:p w14:paraId="5F222430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3BD322B9" w14:textId="77777777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gridSpan w:val="2"/>
            <w:vAlign w:val="center"/>
          </w:tcPr>
          <w:p w14:paraId="2DE7F284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250C4" w14:paraId="6839B9B1" w14:textId="77777777" w:rsidTr="008250C4">
        <w:trPr>
          <w:gridAfter w:val="1"/>
          <w:wAfter w:w="108" w:type="dxa"/>
          <w:trHeight w:val="374"/>
        </w:trPr>
        <w:tc>
          <w:tcPr>
            <w:tcW w:w="884" w:type="dxa"/>
            <w:gridSpan w:val="2"/>
            <w:vAlign w:val="center"/>
          </w:tcPr>
          <w:p w14:paraId="24F7B951" w14:textId="77777777" w:rsidR="008250C4" w:rsidRPr="00FD75DF" w:rsidRDefault="008250C4" w:rsidP="008250C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gridSpan w:val="2"/>
            <w:vAlign w:val="center"/>
          </w:tcPr>
          <w:p w14:paraId="4E8D1BA3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gridSpan w:val="2"/>
            <w:vAlign w:val="center"/>
          </w:tcPr>
          <w:p w14:paraId="166A136F" w14:textId="2B236C93" w:rsidR="008250C4" w:rsidRDefault="008250C4" w:rsidP="008250C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6.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gridSpan w:val="2"/>
            <w:vAlign w:val="center"/>
          </w:tcPr>
          <w:p w14:paraId="7E784D48" w14:textId="77777777" w:rsidR="008250C4" w:rsidRDefault="008250C4" w:rsidP="008250C4">
            <w:pPr>
              <w:pStyle w:val="IKLAR"/>
              <w:spacing w:before="0" w:after="0"/>
              <w:ind w:left="0" w:firstLine="0"/>
            </w:pPr>
          </w:p>
        </w:tc>
      </w:tr>
    </w:tbl>
    <w:p w14:paraId="4739F555" w14:textId="77777777" w:rsidR="008250C4" w:rsidRDefault="008250C4" w:rsidP="00CB6C62"/>
    <w:p w14:paraId="6BF5830D" w14:textId="22558E1F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2B677F" wp14:editId="6C2E3B97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E7B08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02B677F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" fillcolor="#f79646 [3209]">
                <v:textbox inset=",.3mm">
                  <w:txbxContent>
                    <w:p w14:paraId="1AFE7B08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B1027F" wp14:editId="55B998AE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1A5490" w14:textId="77777777" w:rsidR="00CB6C62" w:rsidRPr="00743355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827435"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r w:rsidR="00F82205" w:rsidRPr="00743355">
                              <w:rPr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  <w:r w:rsidR="00302125" w:rsidRPr="00743355">
                              <w:rPr>
                                <w:b/>
                                <w:sz w:val="18"/>
                                <w:szCs w:val="18"/>
                              </w:rPr>
                              <w:t>il</w:t>
                            </w:r>
                            <w:r w:rsidR="00827435"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Suresi’nin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okunuşu karışık olarak verilmiştir. Okunuş sırasına göre yan tarafa sıralayalım. </w:t>
                            </w:r>
                            <w:r w:rsidRPr="00743355">
                              <w:rPr>
                                <w:b/>
                                <w:sz w:val="20"/>
                                <w:szCs w:val="20"/>
                              </w:rPr>
                              <w:t>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B1027F" id="Text Box 29" o:spid="_x0000_s1027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+wiA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" fillcolor="#8064a2 [3207]" strokecolor="#f2f2f2 [3041]" strokeweight="1pt">
                <v:shadow on="t" color="#3f3151 [1607]" opacity=".5" offset="1pt"/>
                <v:textbox>
                  <w:txbxContent>
                    <w:p w14:paraId="581A5490" w14:textId="77777777" w:rsidR="00CB6C62" w:rsidRPr="00743355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20"/>
                          <w:szCs w:val="20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827435" w:rsidRPr="00743355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r w:rsidR="00F82205" w:rsidRPr="00743355">
                        <w:rPr>
                          <w:b/>
                          <w:sz w:val="18"/>
                          <w:szCs w:val="18"/>
                        </w:rPr>
                        <w:t>F</w:t>
                      </w:r>
                      <w:r w:rsidR="00302125" w:rsidRPr="00743355">
                        <w:rPr>
                          <w:b/>
                          <w:sz w:val="18"/>
                          <w:szCs w:val="18"/>
                        </w:rPr>
                        <w:t>il</w:t>
                      </w:r>
                      <w:r w:rsidR="00827435" w:rsidRPr="00743355">
                        <w:rPr>
                          <w:b/>
                          <w:sz w:val="18"/>
                          <w:szCs w:val="18"/>
                        </w:rPr>
                        <w:t xml:space="preserve"> Suresi’nin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okunuşu karışık olarak verilmiştir. Okunuş sırasına göre yan tarafa sıralayalım. </w:t>
                      </w:r>
                      <w:r w:rsidRPr="00743355">
                        <w:rPr>
                          <w:b/>
                          <w:sz w:val="20"/>
                          <w:szCs w:val="20"/>
                        </w:rPr>
                        <w:t>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4B171CC" w14:textId="77777777" w:rsidR="00CB6C62" w:rsidRDefault="005023EA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C231D2F" wp14:editId="7A2362F8">
                <wp:simplePos x="0" y="0"/>
                <wp:positionH relativeFrom="column">
                  <wp:posOffset>541628</wp:posOffset>
                </wp:positionH>
                <wp:positionV relativeFrom="paragraph">
                  <wp:posOffset>249748</wp:posOffset>
                </wp:positionV>
                <wp:extent cx="1684655" cy="323850"/>
                <wp:effectExtent l="30480" t="29210" r="27940" b="56515"/>
                <wp:wrapNone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655" cy="323850"/>
                          <a:chOff x="3551" y="1432"/>
                          <a:chExt cx="2653" cy="510"/>
                        </a:xfrm>
                      </wpg:grpSpPr>
                      <wps:wsp>
                        <wps:cNvPr id="51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F0DEC02" w14:textId="77777777"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F27ECD0" w14:textId="77777777" w:rsidR="005023EA" w:rsidRDefault="005023EA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tayran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ebâbîl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19B4CF31" w14:textId="77777777" w:rsidR="00CB6C62" w:rsidRPr="002E75C7" w:rsidRDefault="00CB6C62" w:rsidP="002E75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231D2F" id="Group 25" o:spid="_x0000_s1028" style="position:absolute;margin-left:42.65pt;margin-top:19.65pt;width:132.65pt;height:25.5pt;z-index:251716608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26" o:spid="_x0000_s102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F0DEC02" w14:textId="77777777"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30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F27ECD0" w14:textId="77777777" w:rsidR="005023EA" w:rsidRDefault="005023EA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tayran</w:t>
                        </w:r>
                        <w:proofErr w:type="spellEnd"/>
                        <w:proofErr w:type="gram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ebâbîl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  <w:p w14:paraId="19B4CF31" w14:textId="77777777" w:rsidR="00CB6C62" w:rsidRPr="002E75C7" w:rsidRDefault="00CB6C62" w:rsidP="002E75C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A98CE90" wp14:editId="13393791">
                <wp:simplePos x="0" y="0"/>
                <wp:positionH relativeFrom="column">
                  <wp:posOffset>2554605</wp:posOffset>
                </wp:positionH>
                <wp:positionV relativeFrom="paragraph">
                  <wp:posOffset>253365</wp:posOffset>
                </wp:positionV>
                <wp:extent cx="2188845" cy="323850"/>
                <wp:effectExtent l="25400" t="26035" r="33655" b="40640"/>
                <wp:wrapNone/>
                <wp:docPr id="7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323850"/>
                          <a:chOff x="3551" y="1432"/>
                          <a:chExt cx="3447" cy="510"/>
                        </a:xfrm>
                      </wpg:grpSpPr>
                      <wps:wsp>
                        <wps:cNvPr id="7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8FE8DA1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2B170AF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Ve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ersele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‘aleyhim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A98CE90" id="Group 13" o:spid="_x0000_s1031" style="position:absolute;margin-left:201.15pt;margin-top:19.95pt;width:172.35pt;height:25.5pt;z-index:251712512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">
                <v:shape id="AutoShape 14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08FE8DA1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3" type="#_x0000_t202" style="position:absolute;left:3993;top:1519;width:300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2B170AF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Ve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ersele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‘aleyhim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157392" wp14:editId="72FF5CDC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1019175" cy="1692275"/>
                <wp:effectExtent l="10795" t="8890" r="8255" b="13335"/>
                <wp:wrapNone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AB7BA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63371DB4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2-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547B7900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3-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1FDDE372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4-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1E6B5C37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5-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17BD6E9E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6-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5949658F" w14:textId="77777777" w:rsidR="00CB6C62" w:rsidRPr="00D74A65" w:rsidRDefault="00CB6C62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7-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6FCA07B2" w14:textId="77777777" w:rsidR="00D74A65" w:rsidRPr="00D74A65" w:rsidRDefault="00D74A65" w:rsidP="00743355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8-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157392" id="Text Box 28" o:spid="_x0000_s1034" type="#_x0000_t202" style="position:absolute;margin-left:-39.25pt;margin-top:14.85pt;width:80.25pt;height:13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" fillcolor="#e5dfec [663]">
                <v:textbox inset=",2.3mm,,.3mm">
                  <w:txbxContent>
                    <w:p w14:paraId="110AB7BA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63371DB4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547B7900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3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1FDDE372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4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1E6B5C37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5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17BD6E9E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6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5949658F" w14:textId="77777777" w:rsidR="00CB6C62" w:rsidRPr="00D74A65" w:rsidRDefault="00CB6C62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7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6FCA07B2" w14:textId="77777777" w:rsidR="00D74A65" w:rsidRPr="00D74A65" w:rsidRDefault="00D74A65" w:rsidP="00743355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8- …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9A664C" wp14:editId="43534D8C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855CC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9A664C" id="Text Box 3" o:spid="_x0000_s1035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8gQgIAAKw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iVdhBoEQXdQnVBS&#10;C8PI4IjjpgH7k5IOx6Wk7seBWUGJ+qCxLVbTPA/zFQ/5bBEEtdee3bWHaY5QJfWUDNutH2byYKzc&#10;NxhpaEQNt9hKtYwiP7Ea6eNIRCnG8Q0zd32Ot55+MptfAA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EjAHyBCAgAArA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018855CC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6667847C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DD2C8D3" wp14:editId="4A6F461B">
                <wp:simplePos x="0" y="0"/>
                <wp:positionH relativeFrom="column">
                  <wp:posOffset>571500</wp:posOffset>
                </wp:positionH>
                <wp:positionV relativeFrom="paragraph">
                  <wp:posOffset>287655</wp:posOffset>
                </wp:positionV>
                <wp:extent cx="2440940" cy="323850"/>
                <wp:effectExtent l="23495" t="31115" r="31115" b="54610"/>
                <wp:wrapNone/>
                <wp:docPr id="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940" cy="323850"/>
                          <a:chOff x="3551" y="1432"/>
                          <a:chExt cx="3844" cy="510"/>
                        </a:xfrm>
                      </wpg:grpSpPr>
                      <wps:wsp>
                        <wps:cNvPr id="6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ADF85EF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F1C764B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Elemtera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keyfe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fe’ale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Rabbüke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D2C8D3" id="Group 4" o:spid="_x0000_s1036" style="position:absolute;margin-left:45pt;margin-top:22.65pt;width:192.2pt;height:25.5pt;z-index:251709440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">
                <v:shape id="AutoShape 5" o:spid="_x0000_s103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ADF85EF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38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F1C764B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Elemtera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keyfe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fe’ale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Rabbüke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9E1529A" wp14:editId="442A9ACA">
                <wp:simplePos x="0" y="0"/>
                <wp:positionH relativeFrom="column">
                  <wp:posOffset>4805680</wp:posOffset>
                </wp:positionH>
                <wp:positionV relativeFrom="paragraph">
                  <wp:posOffset>189230</wp:posOffset>
                </wp:positionV>
                <wp:extent cx="1396365" cy="323850"/>
                <wp:effectExtent l="28575" t="27940" r="32385" b="38735"/>
                <wp:wrapNone/>
                <wp:docPr id="6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365" cy="323850"/>
                          <a:chOff x="3551" y="1432"/>
                          <a:chExt cx="2199" cy="510"/>
                        </a:xfrm>
                      </wpg:grpSpPr>
                      <wps:wsp>
                        <wps:cNvPr id="66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E1BFC68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1F72677" w14:textId="77777777" w:rsidR="005023EA" w:rsidRDefault="005023EA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bi-ashâbi’l-fîl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18BA0A9" w14:textId="77777777" w:rsidR="00CB6C62" w:rsidRPr="002E75C7" w:rsidRDefault="00CB6C62" w:rsidP="002E75C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E1529A" id="Group 19" o:spid="_x0000_s1039" style="position:absolute;margin-left:378.4pt;margin-top:14.9pt;width:109.95pt;height:25.5pt;z-index:2517145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">
                <v:shape id="AutoShape 20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7E1BFC68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41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0n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Yg6XLRkAuPwDAAD//wMAUEsBAi0AFAAGAAgAAAAhANvh9svuAAAAhQEAABMAAAAAAAAAAAAA&#10;AAAAAAAAAFtDb250ZW50X1R5cGVzXS54bWxQSwECLQAUAAYACAAAACEAWvQsW78AAAAVAQAACwAA&#10;AAAAAAAAAAAAAAAfAQAAX3JlbHMvLnJlbHNQSwECLQAUAAYACAAAACEAGPndJ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61F72677" w14:textId="77777777" w:rsidR="005023EA" w:rsidRDefault="005023EA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bi</w:t>
                        </w:r>
                        <w:proofErr w:type="gram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-ashâbi’l-fîl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  <w:p w14:paraId="618BA0A9" w14:textId="77777777" w:rsidR="00CB6C62" w:rsidRPr="002E75C7" w:rsidRDefault="00CB6C62" w:rsidP="002E75C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528009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180FDBE" wp14:editId="3C932B01">
                <wp:simplePos x="0" y="0"/>
                <wp:positionH relativeFrom="column">
                  <wp:posOffset>4022090</wp:posOffset>
                </wp:positionH>
                <wp:positionV relativeFrom="paragraph">
                  <wp:posOffset>240665</wp:posOffset>
                </wp:positionV>
                <wp:extent cx="2116455" cy="323850"/>
                <wp:effectExtent l="26035" t="31115" r="29210" b="35560"/>
                <wp:wrapNone/>
                <wp:docPr id="6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323850"/>
                          <a:chOff x="3551" y="1432"/>
                          <a:chExt cx="3333" cy="510"/>
                        </a:xfrm>
                      </wpg:grpSpPr>
                      <wps:wsp>
                        <wps:cNvPr id="6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EC48413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3744AB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Termîhim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bi-hıcâratin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80FDBE" id="Group 16" o:spid="_x0000_s1042" style="position:absolute;margin-left:316.7pt;margin-top:18.95pt;width:166.65pt;height:25.5pt;z-index:25171353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">
                <v:shape id="AutoShape 17" o:spid="_x0000_s104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zGwAAAANsAAAAPAAAAZHJzL2Rvd25yZXYueG1sRI9BawIx&#10;FITvhf6H8ArearaV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okbs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EC48413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4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NQwwAAANsAAAAPAAAAZHJzL2Rvd25yZXYueG1sRI9BSwMx&#10;EIXvgv8hjNCbnVTK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6CtDU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A3744AB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Termîhim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bi-hıcâratin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4069DD3" w14:textId="77777777" w:rsidR="00CB6C62" w:rsidRDefault="005023EA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4E59C0D" wp14:editId="27A0A4FF">
                <wp:simplePos x="0" y="0"/>
                <wp:positionH relativeFrom="column">
                  <wp:posOffset>737622</wp:posOffset>
                </wp:positionH>
                <wp:positionV relativeFrom="paragraph">
                  <wp:posOffset>26697</wp:posOffset>
                </wp:positionV>
                <wp:extent cx="2472856" cy="323850"/>
                <wp:effectExtent l="19050" t="19050" r="41910" b="57150"/>
                <wp:wrapNone/>
                <wp:docPr id="5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856" cy="323850"/>
                          <a:chOff x="3551" y="1432"/>
                          <a:chExt cx="3333" cy="510"/>
                        </a:xfrm>
                      </wpg:grpSpPr>
                      <wps:wsp>
                        <wps:cNvPr id="6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9EB685F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5EBFEB6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Elem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yec’al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keydehüm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fî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tadlîl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E59C0D" id="Group 10" o:spid="_x0000_s1045" style="position:absolute;margin-left:58.1pt;margin-top:2.1pt;width:194.7pt;height:25.5pt;z-index:25171148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">
                <v:shape id="AutoShape 11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Kx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r89f&#10;8g/Q6wcAAAD//wMAUEsBAi0AFAAGAAgAAAAhANvh9svuAAAAhQEAABMAAAAAAAAAAAAAAAAAAAAA&#10;AFtDb250ZW50X1R5cGVzXS54bWxQSwECLQAUAAYACAAAACEAWvQsW78AAAAVAQAACwAAAAAAAAAA&#10;AAAAAAAfAQAAX3JlbHMvLnJlbHNQSwECLQAUAAYACAAAACEAUpRysb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9EB685F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7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55EBFEB6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Elem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yec’al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keydehüm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fî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tadlîl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E1AF93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8E6914B" wp14:editId="2060CF1A">
                <wp:simplePos x="0" y="0"/>
                <wp:positionH relativeFrom="column">
                  <wp:posOffset>658661</wp:posOffset>
                </wp:positionH>
                <wp:positionV relativeFrom="paragraph">
                  <wp:posOffset>140915</wp:posOffset>
                </wp:positionV>
                <wp:extent cx="2369488" cy="323850"/>
                <wp:effectExtent l="19050" t="19050" r="31115" b="57150"/>
                <wp:wrapNone/>
                <wp:docPr id="5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488" cy="323850"/>
                          <a:chOff x="3551" y="1432"/>
                          <a:chExt cx="2710" cy="510"/>
                        </a:xfrm>
                      </wpg:grpSpPr>
                      <wps:wsp>
                        <wps:cNvPr id="5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87D324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98DFDCF" w14:textId="77777777" w:rsidR="00CB6C62" w:rsidRPr="002E75C7" w:rsidRDefault="005023EA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Fece’alehüm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ke’asfin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me’kûl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E6914B" id="Group 7" o:spid="_x0000_s1048" style="position:absolute;margin-left:51.85pt;margin-top:11.1pt;width:186.55pt;height:25.5pt;z-index:251710464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">
                <v:shape id="AutoShape 8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B4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VQ&#10;TuHxJf8AvbwDAAD//wMAUEsBAi0AFAAGAAgAAAAhANvh9svuAAAAhQEAABMAAAAAAAAAAAAAAAAA&#10;AAAAAFtDb250ZW50X1R5cGVzXS54bWxQSwECLQAUAAYACAAAACEAWvQsW78AAAAVAQAACwAAAAAA&#10;AAAAAAAAAAAfAQAAX3JlbHMvLnJlbHNQSwECLQAUAAYACAAAACEAExEge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387D324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0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398DFDCF" w14:textId="77777777" w:rsidR="00CB6C62" w:rsidRPr="002E75C7" w:rsidRDefault="005023EA" w:rsidP="00743355">
                        <w:pPr>
                          <w:shd w:val="clear" w:color="auto" w:fill="FFFFFF" w:themeFill="background1"/>
                          <w:jc w:val="center"/>
                        </w:pP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Fece’alehüm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ke’asfin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me’kûl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CF5DEA7" wp14:editId="3F6B8E13">
                <wp:simplePos x="0" y="0"/>
                <wp:positionH relativeFrom="column">
                  <wp:posOffset>4562475</wp:posOffset>
                </wp:positionH>
                <wp:positionV relativeFrom="paragraph">
                  <wp:posOffset>81915</wp:posOffset>
                </wp:positionV>
                <wp:extent cx="1468755" cy="323850"/>
                <wp:effectExtent l="23495" t="23495" r="31750" b="43180"/>
                <wp:wrapNone/>
                <wp:docPr id="5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323850"/>
                          <a:chOff x="3551" y="1432"/>
                          <a:chExt cx="2313" cy="510"/>
                        </a:xfrm>
                      </wpg:grpSpPr>
                      <wps:wsp>
                        <wps:cNvPr id="5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5F526F1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3917098" w14:textId="77777777" w:rsidR="005023EA" w:rsidRDefault="005023EA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min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siccîl</w:t>
                              </w:r>
                              <w:proofErr w:type="spellEnd"/>
                              <w:r>
                                <w:rPr>
                                  <w:rFonts w:ascii="Ubuntu" w:hAnsi="Ubuntu" w:cs="Ubuntu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D991B41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F5DEA7" id="Group 22" o:spid="_x0000_s1051" style="position:absolute;margin-left:359.25pt;margin-top:6.45pt;width:115.65pt;height:25.5pt;z-index:251715584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">
                <v:shape id="AutoShape 23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4PwAAAANsAAAAPAAAAZHJzL2Rvd25yZXYueG1sRI9BawIx&#10;FITvhf6H8ITealbp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48O+D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5F526F1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53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3917098" w14:textId="77777777" w:rsidR="005023EA" w:rsidRDefault="005023EA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" w:hAnsi="Ubuntu" w:cs="Ubuntu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min</w:t>
                        </w:r>
                        <w:proofErr w:type="spellEnd"/>
                        <w:proofErr w:type="gram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siccîl</w:t>
                        </w:r>
                        <w:proofErr w:type="spellEnd"/>
                        <w:r>
                          <w:rPr>
                            <w:rFonts w:ascii="Ubuntu" w:hAnsi="Ubuntu" w:cs="Ubuntu"/>
                            <w:sz w:val="24"/>
                            <w:szCs w:val="24"/>
                          </w:rPr>
                          <w:t>.</w:t>
                        </w:r>
                      </w:p>
                      <w:p w14:paraId="7D991B41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14:paraId="3919610F" w14:textId="77777777" w:rsidR="00CB6C62" w:rsidRDefault="00CB6C62" w:rsidP="00CB6C62"/>
    <w:p w14:paraId="1DAD614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364DD7" wp14:editId="6A54E9E6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14728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364DD7" id="Text Box 60" o:spid="_x0000_s1054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" fillcolor="#92d050">
                <v:textbox inset=",.3mm">
                  <w:txbxContent>
                    <w:p w14:paraId="1FC14728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9E109E" wp14:editId="08F0651A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6359E0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Aşağıdaki bölümde orta kısımda verilen kavramları uygun tanımlarla eşleştirelim. </w:t>
                            </w:r>
                            <w:r w:rsidRPr="00743355">
                              <w:rPr>
                                <w:b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9E109E" id="Text Box 59" o:spid="_x0000_s1055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hpSA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" fillcolor="#fbd4b4 [1305]" strokecolor="#f79646 [3209]" strokeweight="1.5pt">
                <v:shadow color="#868686"/>
                <v:textbox>
                  <w:txbxContent>
                    <w:p w14:paraId="546359E0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743355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Aşağıdaki bölümde orta kısımda verilen kavramları uygun tanımlarla eşleştirelim. </w:t>
                      </w:r>
                      <w:r w:rsidRPr="00743355">
                        <w:rPr>
                          <w:b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1F7AB38C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6358E9" wp14:editId="43569A8B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8C8403" w14:textId="77777777" w:rsidR="00CB6C62" w:rsidRPr="00743355" w:rsidRDefault="00DF2391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Namaz vaktinin geldiğini bildirmek için okunur.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6358E9" id="Text Box 52" o:spid="_x0000_s1056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18C8403" w14:textId="77777777" w:rsidR="00CB6C62" w:rsidRPr="00743355" w:rsidRDefault="00DF2391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Namaz vaktinin geldiğini bildirmek için okunur.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738D4D" wp14:editId="2800B5C4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EC3DED" w14:textId="77777777" w:rsidR="00CB6C62" w:rsidRPr="00743355" w:rsidRDefault="00DF2391" w:rsidP="0074335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Müslümanların ibadet amacıyla toplandıkları, dini eğitimin gerektirdiği her türlü konunun konuşulup çözüm arandığı yerdir.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738D4D" id="Text Box 51" o:spid="_x0000_s1057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kB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fhuIL3bbV1QP2G9Z3qN8wf3HRavtISY+zrKTu9w4sp0R+UqFnQ0Bx+KVNjjvU&#10;Pj3ZTk9AMYQaQpQ21z6NzJ2xomnRV+oOpa+w02sRe/CJ1zAfcGKlTkjTNYzE6T7eevoP2PwB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BGg8kB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AEC3DED" w14:textId="77777777" w:rsidR="00CB6C62" w:rsidRPr="00743355" w:rsidRDefault="00DF2391" w:rsidP="0074335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Müslümanların ibadet amacıyla toplandıkları, dini eğitimin gerektirdiği her türlü konunun konuşulup çözüm arandığı yerdir.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49DE2B" wp14:editId="32DCF9C7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DBCDEF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Suyun bulunmadığı yerlerde dinimiz </w:t>
                            </w:r>
                            <w:proofErr w:type="spellStart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islam’ın</w:t>
                            </w:r>
                            <w:proofErr w:type="spellEnd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abdest almak için getirdiği kolaylık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49DE2B" id="Text Box 47" o:spid="_x0000_s1058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C9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9DBCDEF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Suyun bulunmadığı yerlerde dinimiz </w:t>
                      </w:r>
                      <w:proofErr w:type="spellStart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islam’ın</w:t>
                      </w:r>
                      <w:proofErr w:type="spellEnd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abdest almak için getirdiği kolaylık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71F2F" wp14:editId="29242A63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4CFC46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2671F2F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59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" fillcolor="#dbe5f1 [660]" strokecolor="#548dd4 [1951]" strokeweight="1.5pt">
                <v:shadow on="t" color="#974706 [1609]" opacity=".5" offset="1pt"/>
                <v:textbox>
                  <w:txbxContent>
                    <w:p w14:paraId="7F4CFC46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4146BCE7" w14:textId="77777777" w:rsidR="00CB6C62" w:rsidRDefault="00CB6C62" w:rsidP="00CB6C62"/>
    <w:p w14:paraId="51C9C8DA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AE969" wp14:editId="65594BFE">
                <wp:simplePos x="0" y="0"/>
                <wp:positionH relativeFrom="column">
                  <wp:posOffset>2510790</wp:posOffset>
                </wp:positionH>
                <wp:positionV relativeFrom="paragraph">
                  <wp:posOffset>42545</wp:posOffset>
                </wp:positionV>
                <wp:extent cx="1043940" cy="252095"/>
                <wp:effectExtent l="10160" t="8890" r="12700" b="24765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7129BD" w14:textId="77777777" w:rsidR="00CB6C62" w:rsidRPr="008C5509" w:rsidRDefault="00DF2391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0"/>
                              </w:rPr>
                              <w:t>Cami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7AE969" id="Text Box 54" o:spid="_x0000_s1060" type="#_x0000_t202" style="position:absolute;margin-left:197.7pt;margin-top:3.35pt;width:82.2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E7129BD" w14:textId="77777777" w:rsidR="00CB6C62" w:rsidRPr="008C5509" w:rsidRDefault="00DF2391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Cami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52A03" wp14:editId="7FE98DA7">
                <wp:simplePos x="0" y="0"/>
                <wp:positionH relativeFrom="column">
                  <wp:posOffset>3678555</wp:posOffset>
                </wp:positionH>
                <wp:positionV relativeFrom="paragraph">
                  <wp:posOffset>42545</wp:posOffset>
                </wp:positionV>
                <wp:extent cx="720090" cy="252095"/>
                <wp:effectExtent l="6350" t="8890" r="16510" b="2476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28EACA" w14:textId="77777777" w:rsidR="00CB6C62" w:rsidRPr="008C5509" w:rsidRDefault="002E75C7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Cebrail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C52A03" id="Text Box 53" o:spid="_x0000_s1061" type="#_x0000_t202" style="position:absolute;margin-left:289.65pt;margin-top:3.35pt;width:56.7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C28EACA" w14:textId="77777777" w:rsidR="00CB6C62" w:rsidRPr="008C5509" w:rsidRDefault="002E75C7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Cebrail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EC3455" wp14:editId="29A073AD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DCD4AA" w14:textId="77777777" w:rsidR="00CB6C62" w:rsidRPr="008C5509" w:rsidRDefault="00D74A65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Rekât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EC3455" id="Text Box 55" o:spid="_x0000_s1062" type="#_x0000_t202" style="position:absolute;margin-left:122.15pt;margin-top:3.3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4DCD4AA" w14:textId="77777777" w:rsidR="00CB6C62" w:rsidRPr="008C5509" w:rsidRDefault="00D74A65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Rekât</w:t>
                      </w:r>
                    </w:p>
                  </w:txbxContent>
                </v:textbox>
              </v:shape>
            </w:pict>
          </mc:Fallback>
        </mc:AlternateContent>
      </w:r>
    </w:p>
    <w:p w14:paraId="452B325B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8282AD" wp14:editId="28DBDD9F">
                <wp:simplePos x="0" y="0"/>
                <wp:positionH relativeFrom="column">
                  <wp:posOffset>2529840</wp:posOffset>
                </wp:positionH>
                <wp:positionV relativeFrom="paragraph">
                  <wp:posOffset>218440</wp:posOffset>
                </wp:positionV>
                <wp:extent cx="1043940" cy="252095"/>
                <wp:effectExtent l="10160" t="12700" r="12700" b="2095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0B4EEF" w14:textId="77777777" w:rsidR="00CB6C62" w:rsidRPr="008C5509" w:rsidRDefault="008C5509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Teyemmüm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8282AD" id="Text Box 57" o:spid="_x0000_s1063" type="#_x0000_t202" style="position:absolute;margin-left:199.2pt;margin-top:17.2pt;width:82.2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20B4EEF" w14:textId="77777777" w:rsidR="00CB6C62" w:rsidRPr="008C5509" w:rsidRDefault="008C5509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Teyemmüm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D1EE23" wp14:editId="31A9723B">
                <wp:simplePos x="0" y="0"/>
                <wp:positionH relativeFrom="column">
                  <wp:posOffset>1551305</wp:posOffset>
                </wp:positionH>
                <wp:positionV relativeFrom="paragraph">
                  <wp:posOffset>218440</wp:posOffset>
                </wp:positionV>
                <wp:extent cx="756285" cy="252095"/>
                <wp:effectExtent l="12700" t="12700" r="12065" b="2095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C96D83" w14:textId="77777777" w:rsidR="00CB6C62" w:rsidRPr="008C5509" w:rsidRDefault="002E75C7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8C5509">
                              <w:rPr>
                                <w:b/>
                                <w:szCs w:val="20"/>
                              </w:rPr>
                              <w:t>Vitir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D1EE23" id="Text Box 58" o:spid="_x0000_s1064" type="#_x0000_t202" style="position:absolute;margin-left:122.15pt;margin-top:17.2pt;width:59.55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4C96D83" w14:textId="77777777" w:rsidR="00CB6C62" w:rsidRPr="008C5509" w:rsidRDefault="002E75C7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8C5509">
                        <w:rPr>
                          <w:b/>
                          <w:szCs w:val="20"/>
                        </w:rPr>
                        <w:t>Vitir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902024" wp14:editId="502DF5B2">
                <wp:simplePos x="0" y="0"/>
                <wp:positionH relativeFrom="column">
                  <wp:posOffset>3696335</wp:posOffset>
                </wp:positionH>
                <wp:positionV relativeFrom="paragraph">
                  <wp:posOffset>218440</wp:posOffset>
                </wp:positionV>
                <wp:extent cx="720090" cy="252095"/>
                <wp:effectExtent l="14605" t="12700" r="8255" b="20955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DBF74E" w14:textId="77777777" w:rsidR="00CB6C62" w:rsidRPr="008C5509" w:rsidRDefault="00743355" w:rsidP="00743355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="00DF2391"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zan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902024" id="Text Box 56" o:spid="_x0000_s1065" type="#_x0000_t202" style="position:absolute;margin-left:291.05pt;margin-top:17.2pt;width:56.7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7gyQIAAEcGAAAOAAAAZHJzL2Uyb0RvYy54bWysVMtu2zAQvBfoPxC8N5LtOL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7DBF74E" w14:textId="77777777" w:rsidR="00CB6C62" w:rsidRPr="008C5509" w:rsidRDefault="00743355" w:rsidP="00743355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="00DF2391"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zan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3787BB" wp14:editId="035ED127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A5DD32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Peygamberimize Kur’an-ı Kerim’i getiren meleğin ismi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3787BB" id="Text Box 50" o:spid="_x0000_s1066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9E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udh+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WYb/RM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4A5DD32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Peygamberimize Kur’an-ı Kerim’i getiren meleğin ismi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8A6BD4" wp14:editId="445799BA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3A85A5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Yatsı namazının sonunda kılınan 3 </w:t>
                            </w:r>
                            <w:proofErr w:type="spellStart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rekatlık</w:t>
                            </w:r>
                            <w:proofErr w:type="spellEnd"/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vacip namaz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8A6BD4" id="Text Box 48" o:spid="_x0000_s1067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0rqce8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53A85A5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Yatsı namazının sonunda kılınan 3 </w:t>
                      </w:r>
                      <w:proofErr w:type="spellStart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rekatlık</w:t>
                      </w:r>
                      <w:proofErr w:type="spellEnd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vacip namaz</w:t>
                      </w:r>
                    </w:p>
                  </w:txbxContent>
                </v:textbox>
              </v:shape>
            </w:pict>
          </mc:Fallback>
        </mc:AlternateContent>
      </w:r>
    </w:p>
    <w:p w14:paraId="25379AC3" w14:textId="77777777" w:rsidR="00CB6C62" w:rsidRDefault="00CB6C62" w:rsidP="00CB6C62"/>
    <w:p w14:paraId="6138EC2D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B15C1E" wp14:editId="0227EC27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6F470BF" w14:textId="77777777" w:rsidR="00CB6C62" w:rsidRPr="00743355" w:rsidRDefault="008C5509" w:rsidP="0074335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743355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Namazın bir birine eşit her bir bölümüne verilen isim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B15C1E" id="Text Box 49" o:spid="_x0000_s1068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L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ueh+EKz7TV7gHaD+g71G8YvLBptHzHqYJSV2P08EMsxkh9UaNkQUJh9&#10;aZPDDrRPT/bTE6IoQA0hSpsbnybmwVhRN+ArdYfS19DolYg9+MQL9IQNDKxUmGm4hok43cdbT38B&#10;21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FxR5Av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6F470BF" w14:textId="77777777" w:rsidR="00CB6C62" w:rsidRPr="00743355" w:rsidRDefault="008C5509" w:rsidP="0074335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Namazın </w:t>
                      </w:r>
                      <w:proofErr w:type="gramStart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>bir birine</w:t>
                      </w:r>
                      <w:proofErr w:type="gramEnd"/>
                      <w:r w:rsidRPr="00743355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eşit her bir bölümüne verilen isim</w:t>
                      </w:r>
                    </w:p>
                  </w:txbxContent>
                </v:textbox>
              </v:shape>
            </w:pict>
          </mc:Fallback>
        </mc:AlternateContent>
      </w:r>
    </w:p>
    <w:p w14:paraId="5FC9632C" w14:textId="77777777" w:rsidR="00CB6C62" w:rsidRDefault="00CB6C62" w:rsidP="00CB6C62"/>
    <w:p w14:paraId="4BEE6D3E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9B5461" wp14:editId="720100A1">
                <wp:simplePos x="0" y="0"/>
                <wp:positionH relativeFrom="column">
                  <wp:posOffset>-483870</wp:posOffset>
                </wp:positionH>
                <wp:positionV relativeFrom="paragraph">
                  <wp:posOffset>13335</wp:posOffset>
                </wp:positionV>
                <wp:extent cx="6824345" cy="1812925"/>
                <wp:effectExtent l="15875" t="13970" r="17780" b="11430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12925"/>
                          <a:chOff x="752" y="1425"/>
                          <a:chExt cx="10747" cy="2855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CBD8CD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551356" w14:textId="77777777" w:rsidR="00CB6C62" w:rsidRPr="00EB5EF6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Yanda verilen ayet mealini yorumlayalım.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F7F2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B31A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45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3B4EA9" w14:textId="77777777" w:rsidR="002E75C7" w:rsidRDefault="002E75C7" w:rsidP="00743355">
                              <w:pPr>
                                <w:shd w:val="clear" w:color="auto" w:fill="FFFFFF" w:themeFill="background1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</w:p>
                            <w:p w14:paraId="14455801" w14:textId="77777777" w:rsidR="002E75C7" w:rsidRDefault="00CB6C62" w:rsidP="00743355">
                              <w:pPr>
                                <w:shd w:val="clear" w:color="auto" w:fill="FFFFFF" w:themeFill="background1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2E75C7"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Kitaba sımsıkı sarılıp, namazı dosdoğru kılanlar var ya, biz böyle iyiliğe çalışanların ecrini zayi etmeyiz</w:t>
                              </w:r>
                              <w:r w:rsidR="005F3507"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2E75C7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”</w:t>
                              </w:r>
                            </w:p>
                            <w:p w14:paraId="434DD117" w14:textId="77777777" w:rsidR="00CB6C62" w:rsidRPr="00FE2D33" w:rsidRDefault="005F2632" w:rsidP="00743355">
                              <w:pPr>
                                <w:shd w:val="clear" w:color="auto" w:fill="FFFFFF" w:themeFill="background1"/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C00000"/>
                                </w:rPr>
                                <w:t xml:space="preserve"> </w:t>
                              </w:r>
                              <w:r w:rsidR="00CB6C62"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540191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Bakar</w:t>
                              </w:r>
                              <w:r w:rsidR="00CB6C62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a Sure</w:t>
                              </w:r>
                              <w:r w:rsidR="005F3507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si 222</w:t>
                              </w:r>
                              <w:r w:rsidR="00CB6C62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. Ayet</w:t>
                              </w:r>
                              <w:r w:rsidR="00CB6C62"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82E6C7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59DC2AC5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6E61B688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35A47FFC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02CEB4B3" w14:textId="77777777" w:rsidR="00CB6C62" w:rsidRDefault="00CB6C62" w:rsidP="00743355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9B5461" id="Group 31" o:spid="_x0000_s1069" style="position:absolute;margin-left:-38.1pt;margin-top:1.05pt;width:537.35pt;height:142.75pt;z-index:251661312" coordorigin="752,1425" coordsize="10747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">
                <v:shape id="Text Box 32" o:spid="_x0000_s1070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01CBD8CD" w14:textId="77777777" w:rsidR="00CB6C62" w:rsidRDefault="00CB6C62" w:rsidP="00CB6C62"/>
                    </w:txbxContent>
                  </v:textbox>
                </v:shape>
                <v:shape id="Text Box 33" o:spid="_x0000_s1071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7B551356" w14:textId="77777777" w:rsidR="00CB6C62" w:rsidRPr="00EB5EF6" w:rsidRDefault="00CB6C62" w:rsidP="00CB6C6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Yanda verilen ayet mealini yorumlayalım.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9F7F2E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2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1C85B31A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3" type="#_x0000_t202" style="position:absolute;left:1602;top:1445;width:334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0E3B4EA9" w14:textId="77777777" w:rsidR="002E75C7" w:rsidRDefault="002E75C7" w:rsidP="00743355">
                        <w:pPr>
                          <w:shd w:val="clear" w:color="auto" w:fill="FFFFFF" w:themeFill="background1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</w:p>
                      <w:p w14:paraId="14455801" w14:textId="77777777" w:rsidR="002E75C7" w:rsidRDefault="00CB6C62" w:rsidP="00743355">
                        <w:pPr>
                          <w:shd w:val="clear" w:color="auto" w:fill="FFFFFF" w:themeFill="background1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“</w:t>
                        </w:r>
                        <w:r w:rsidR="002E75C7"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Kitaba sımsıkı sarılıp, namazı dosdoğru kılanlar var ya, biz böyle iyiliğe çalışanların ecrini zayi etmeyiz</w:t>
                        </w:r>
                        <w:r w:rsidR="005F3507"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.</w:t>
                        </w:r>
                        <w:r w:rsidRPr="002E75C7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”</w:t>
                        </w:r>
                      </w:p>
                      <w:p w14:paraId="434DD117" w14:textId="77777777" w:rsidR="00CB6C62" w:rsidRPr="00FE2D33" w:rsidRDefault="005F2632" w:rsidP="00743355">
                        <w:pPr>
                          <w:shd w:val="clear" w:color="auto" w:fill="FFFFFF" w:themeFill="background1"/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C00000"/>
                          </w:rPr>
                          <w:t xml:space="preserve"> </w:t>
                        </w:r>
                        <w:r w:rsidR="00CB6C62"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r w:rsidR="00540191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Bakar</w:t>
                        </w:r>
                        <w:r w:rsidR="00CB6C62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a Sure</w:t>
                        </w:r>
                        <w:r w:rsidR="005F3507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si 222</w:t>
                        </w:r>
                        <w:r w:rsidR="00CB6C62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. Ayet</w:t>
                        </w:r>
                        <w:r w:rsidR="00CB6C62"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6" o:spid="_x0000_s1074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1582E6C7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59DC2AC5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6E61B688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35A47FFC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02CEB4B3" w14:textId="77777777" w:rsidR="00CB6C62" w:rsidRDefault="00CB6C62" w:rsidP="00743355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E1D0B2" w14:textId="77777777" w:rsidR="00CB6C62" w:rsidRDefault="00CB6C62" w:rsidP="00CB6C62"/>
    <w:p w14:paraId="36100918" w14:textId="77777777" w:rsidR="00CB6C62" w:rsidRDefault="00CB6C62" w:rsidP="00CB6C62"/>
    <w:p w14:paraId="20399BB0" w14:textId="77777777" w:rsidR="00CB6C62" w:rsidRDefault="00CB6C62" w:rsidP="00CB6C62"/>
    <w:p w14:paraId="4B184A78" w14:textId="77777777" w:rsidR="008250C4" w:rsidRDefault="008250C4" w:rsidP="00CB6C62"/>
    <w:p w14:paraId="42ADFDF7" w14:textId="7DEDC5BE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8206D8" wp14:editId="364D44BE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272AA9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B8206D8" id="Rectangle 66" o:spid="_x0000_s1075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D4T3SBNgIAAKgEAAAOAAAAAAAAAAAAAAAA&#10;AC4CAABkcnMvZTJvRG9jLnhtbFBLAQItABQABgAIAAAAIQBiZ7DP3AAAAAYBAAAPAAAAAAAAAAAA&#10;AAAAAJAEAABkcnMvZG93bnJldi54bWxQSwUGAAAAAAQABADzAAAAmQUAAAAA&#10;" fillcolor="#eaf1dd [662]" strokecolor="#9bbb59 [3206]" strokeweight="1.5pt">
                <v:shadow color="#868686"/>
                <v:textbox inset=",0,,0">
                  <w:txbxContent>
                    <w:p w14:paraId="74272AA9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52F04F" wp14:editId="01D9E4E3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D66F55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52F04F" id="Text Box 65" o:spid="_x0000_s1076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GETw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" fillcolor="#fde9d9 [665]" strokecolor="#f79646 [3209]" strokeweight="1.5pt">
                <v:shadow color="#868686"/>
                <v:textbox inset="15.5mm">
                  <w:txbxContent>
                    <w:p w14:paraId="19D66F55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7F4BE2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2E984E" wp14:editId="5995B8E3">
                <wp:simplePos x="0" y="0"/>
                <wp:positionH relativeFrom="column">
                  <wp:posOffset>2299335</wp:posOffset>
                </wp:positionH>
                <wp:positionV relativeFrom="paragraph">
                  <wp:posOffset>46990</wp:posOffset>
                </wp:positionV>
                <wp:extent cx="504190" cy="252095"/>
                <wp:effectExtent l="8255" t="13970" r="11430" b="2921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E8C1F6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maz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2E984E" id="Text Box 76" o:spid="_x0000_s1077" type="#_x0000_t202" style="position:absolute;margin-left:181.05pt;margin-top:3.7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xS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27E8C1F6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maz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E2B10F" wp14:editId="16AF6910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7755E0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E2B10F" id="Text Box 74" o:spid="_x0000_s1078" type="#_x0000_t202" style="position:absolute;margin-left:118.8pt;margin-top:1.3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CA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047755E0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5E51C5" wp14:editId="5773CCEE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6D0F08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75E67E18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268056E8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2492C33F" w14:textId="77777777" w:rsidR="00CB6C62" w:rsidRPr="009C1E92" w:rsidRDefault="00CB6C62" w:rsidP="006327F7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5E51C5" id="Text Box 67" o:spid="_x0000_s1079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" fillcolor="#e5dfec [663]" strokecolor="#f79646 [3209]" strokeweight="1.5pt">
                <v:shadow color="#868686"/>
                <v:textbox inset="4.5mm">
                  <w:txbxContent>
                    <w:p w14:paraId="5F6D0F08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>1   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75E67E18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268056E8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2492C33F" w14:textId="77777777" w:rsidR="00CB6C62" w:rsidRPr="009C1E92" w:rsidRDefault="00CB6C62" w:rsidP="006327F7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89A28D" wp14:editId="0B2DB7C5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75F083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Su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89A28D" id="Text Box 80" o:spid="_x0000_s1080" type="#_x0000_t202" style="position:absolute;margin-left:239.25pt;margin-top:1.3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4C75F083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" w:hAnsi="Titillium-Thin" w:cs="Titillium-Thin"/>
                          <w:color w:val="000000"/>
                        </w:rPr>
                        <w:t>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EFAB0C" wp14:editId="4C81EB30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932E7F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zan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EFAB0C" id="Text Box 70" o:spid="_x0000_s1081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Jp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75932E7F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zan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2865C8" wp14:editId="3BD57F3A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358426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2865C8" id="Text Box 68" o:spid="_x0000_s1082" type="#_x0000_t202" style="position:absolute;margin-left:-22.85pt;margin-top:17pt;width:39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k+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02358426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lat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330AF31" w14:textId="03408739" w:rsidR="00CB6C62" w:rsidRDefault="00C2083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7E982F" wp14:editId="7BA0FAD1">
                <wp:simplePos x="0" y="0"/>
                <wp:positionH relativeFrom="column">
                  <wp:posOffset>2201214</wp:posOffset>
                </wp:positionH>
                <wp:positionV relativeFrom="paragraph">
                  <wp:posOffset>638285</wp:posOffset>
                </wp:positionV>
                <wp:extent cx="673707" cy="278296"/>
                <wp:effectExtent l="0" t="0" r="31750" b="64770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07" cy="27829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FB2AD3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gamber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7E982F" id="Text Box 77" o:spid="_x0000_s1083" type="#_x0000_t202" style="position:absolute;margin-left:173.3pt;margin-top:50.25pt;width:53.05pt;height:2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IcywIAAEcGAAAOAAAAZHJzL2Uyb0RvYy54bWysVE1v3CAQvVfqf0DcG3udze7GijdKk6aq&#10;lH5IadUzC9hGxUCBXTv59R3A61hNDlFVHyw8Y968N18Xl0Mn0YFbJ7Sq8OIkx4grqplQTYV/fL99&#10;t8H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63FB2AD3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gamber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C32985" wp14:editId="7F1CCE6C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55B98C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riya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C32985" id="Text Box 81" o:spid="_x0000_s1084" type="#_x0000_t202" style="position:absolute;margin-left:240.35pt;margin-top:30.5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Bx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5955B98C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riya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27EFC9" wp14:editId="0A26B0E3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6822B7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27EFC9" id="Text Box 75" o:spid="_x0000_s1085" type="#_x0000_t202" style="position:absolute;margin-left:220.5pt;margin-top:3.65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8M9yQ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16822B7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" w:hAnsi="Titillium-Thin" w:cs="Titillium-Thin"/>
                          <w:color w:val="000000"/>
                        </w:rPr>
                        <w:t>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5CB728" wp14:editId="44EB1FF8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0F2F1F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Ka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5CB728" id="Text Box 83" o:spid="_x0000_s1086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6oWxg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3E0F2F1F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Ka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364DE8" wp14:editId="3D576478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12EA90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met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364DE8" id="Text Box 82" o:spid="_x0000_s1087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pD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912EA90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met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B6295B" wp14:editId="535D7920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CA874F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B6295B" id="Text Box 79" o:spid="_x0000_s1088" type="#_x0000_t202" style="position:absolute;margin-left:-28.1pt;margin-top:54.9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3T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38CA874F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FC9E23" wp14:editId="4D4B7291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143AE7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FC9E23" id="Text Box 78" o:spid="_x0000_s1089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6F143AE7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76F3F3" wp14:editId="087991DD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54E026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mi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76F3F3" id="Text Box 73" o:spid="_x0000_s1090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654E026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DD83EE" wp14:editId="5F1B2796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EBAC9C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Pey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DD83EE" id="Text Box 72" o:spid="_x0000_s1091" type="#_x0000_t202" style="position:absolute;margin-left:161.25pt;margin-top:15.55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1G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68EBAC9C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Pey</w:t>
                      </w:r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CA9570" wp14:editId="09D3AB67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69890B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8147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Zeke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CA9570" id="Text Box 71" o:spid="_x0000_s1092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rW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E69890B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581474">
                        <w:rPr>
                          <w:rFonts w:ascii="Titillium-Thin" w:hAnsi="Titillium-Thin" w:cs="Titillium-Thin"/>
                          <w:color w:val="000000"/>
                        </w:rPr>
                        <w:t>Zeke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6C8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634D5C" wp14:editId="349B8C14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E29339" w14:textId="77777777" w:rsidR="00CB6C62" w:rsidRPr="00702100" w:rsidRDefault="00C20836" w:rsidP="007021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color w:val="00000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634D5C" id="Text Box 69" o:spid="_x0000_s1093" type="#_x0000_t202" style="position:absolute;margin-left:-2.15pt;margin-top:30.5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5E29339" w14:textId="77777777" w:rsidR="00CB6C62" w:rsidRPr="00702100" w:rsidRDefault="00C20836" w:rsidP="007021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color w:val="00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D0AE6">
        <w:t>O</w:t>
      </w:r>
    </w:p>
    <w:p w14:paraId="5D903F5E" w14:textId="01DBD2B2" w:rsidR="008250C4" w:rsidRDefault="008250C4" w:rsidP="00CB6C62"/>
    <w:p w14:paraId="692E9D1A" w14:textId="3C4DCF41" w:rsidR="008250C4" w:rsidRDefault="008250C4" w:rsidP="00CB6C62"/>
    <w:p w14:paraId="1014D52C" w14:textId="77777777" w:rsidR="008250C4" w:rsidRDefault="008250C4" w:rsidP="00CB6C62"/>
    <w:p w14:paraId="2DBDEBC1" w14:textId="77777777" w:rsidR="00CB6C62" w:rsidRDefault="00FD6C8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59A3F2" wp14:editId="5FF35C18">
                <wp:simplePos x="0" y="0"/>
                <wp:positionH relativeFrom="column">
                  <wp:posOffset>-454522</wp:posOffset>
                </wp:positionH>
                <wp:positionV relativeFrom="paragraph">
                  <wp:posOffset>-541986</wp:posOffset>
                </wp:positionV>
                <wp:extent cx="6840220" cy="1979874"/>
                <wp:effectExtent l="19050" t="19050" r="36830" b="5905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979874"/>
                          <a:chOff x="748" y="1917"/>
                          <a:chExt cx="10772" cy="2826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BE77F2E" w14:textId="77777777" w:rsidR="00CB6C62" w:rsidRDefault="00CB6C62" w:rsidP="002B1CC4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  <w:p w14:paraId="6B06D75B" w14:textId="77777777" w:rsidR="002B1CC4" w:rsidRDefault="002B1CC4" w:rsidP="002B1CC4">
                              <w:pPr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  <w:p w14:paraId="0080C17D" w14:textId="77777777" w:rsidR="002B1CC4" w:rsidRPr="00B139E9" w:rsidRDefault="002B1CC4" w:rsidP="00743355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Teyemmüm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farz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gusül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kamet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Bayram namazı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C37D4B"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kıyam</w:t>
                              </w:r>
                              <w:r>
                                <w:rPr>
                                  <w:rFonts w:ascii="ElektraTextPro" w:hAnsi="ElektraTextPro" w:cs="ElektraTextPro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668B7C99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Namaz, ergenlik çağına gelmiş, akıllı Müslümanlara ..................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...... </w:t>
                              </w:r>
                              <w:proofErr w:type="gramStart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bir</w:t>
                              </w:r>
                              <w:proofErr w:type="gramEnd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 ibadettir.</w:t>
                              </w:r>
                            </w:p>
                            <w:p w14:paraId="1037EF86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2.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Yılda iki kez ................................................ kılınır</w:t>
                              </w:r>
                            </w:p>
                            <w:p w14:paraId="4CECA2DF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3.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Bütün bedeni baştan ayağa hiç kuru yer kalmayacak şekilde yıkamaya 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............ </w:t>
                              </w:r>
                              <w:proofErr w:type="gramStart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adı</w:t>
                              </w:r>
                              <w:proofErr w:type="gramEnd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 verilir.</w:t>
                              </w:r>
                            </w:p>
                            <w:p w14:paraId="2D3131E2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4.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........... namazda ayakta durmak demektir.</w:t>
                              </w:r>
                            </w:p>
                            <w:p w14:paraId="53538204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5.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Temiz su bulunmadığında ya da suyun sağlık ve benzeri sebeplerle kullanılmasında sakınca olduğu durumlarda ................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........ </w:t>
                              </w:r>
                              <w:proofErr w:type="gramStart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yapılır</w:t>
                              </w:r>
                              <w:proofErr w:type="gramEnd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5AFC844" w14:textId="77777777" w:rsidR="002B1CC4" w:rsidRDefault="002B1CC4" w:rsidP="00422C12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lektraTextPro-Bold" w:hAnsi="ElektraTextPro-Bold" w:cs="ElektraTextPro-Bol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6. 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Erkekler, farz namazlardan önce ............</w:t>
                              </w:r>
                              <w:r w:rsidR="00455DC3"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........</w:t>
                              </w:r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 xml:space="preserve">............ </w:t>
                              </w:r>
                              <w:proofErr w:type="gramStart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getirirler</w:t>
                              </w:r>
                              <w:proofErr w:type="gramEnd"/>
                              <w:r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3A2B95D" w14:textId="77777777" w:rsidR="002E75C7" w:rsidRPr="002E75C7" w:rsidRDefault="002E75C7" w:rsidP="002B1CC4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E1FFF0F" w14:textId="77777777"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59A3F2" id="Group 41" o:spid="_x0000_s1094" style="position:absolute;margin-left:-35.8pt;margin-top:-42.7pt;width:538.6pt;height:155.9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">
                <v:shape id="Text Box 42" o:spid="_x0000_s1095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2BE77F2E" w14:textId="77777777" w:rsidR="00CB6C62" w:rsidRDefault="00CB6C62" w:rsidP="002B1CC4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  <w:p w14:paraId="6B06D75B" w14:textId="77777777" w:rsidR="002B1CC4" w:rsidRDefault="002B1CC4" w:rsidP="002B1CC4">
                        <w:pPr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  <w:p w14:paraId="0080C17D" w14:textId="77777777" w:rsidR="002B1CC4" w:rsidRPr="00B139E9" w:rsidRDefault="002B1CC4" w:rsidP="00743355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Teyemmüm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,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farz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,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gusül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,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kamet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, 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Bayram namazı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,</w:t>
                        </w:r>
                        <w:r w:rsidRPr="00C37D4B"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kıyam</w:t>
                        </w:r>
                        <w:r>
                          <w:rPr>
                            <w:rFonts w:ascii="ElektraTextPro" w:hAnsi="ElektraTextPro" w:cs="ElektraTextPro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  <w:p w14:paraId="668B7C99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1.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Namaz, ergenlik çağına gelmiş, akıllı Müslümanlara ..................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...... </w:t>
                        </w:r>
                        <w:proofErr w:type="gramStart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bir</w:t>
                        </w:r>
                        <w:proofErr w:type="gramEnd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 ibadettir.</w:t>
                        </w:r>
                      </w:p>
                      <w:p w14:paraId="1037EF86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2.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Yılda iki kez ................................................ kılınır</w:t>
                        </w:r>
                      </w:p>
                      <w:p w14:paraId="4CECA2DF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3.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Bütün bedeni baştan ayağa hiç kuru yer kalmayacak şekilde yıkamaya 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............ </w:t>
                        </w:r>
                        <w:proofErr w:type="gramStart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adı</w:t>
                        </w:r>
                        <w:proofErr w:type="gramEnd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 verilir.</w:t>
                        </w:r>
                      </w:p>
                      <w:p w14:paraId="2D3131E2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4.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........... namazda ayakta durmak demektir.</w:t>
                        </w:r>
                      </w:p>
                      <w:p w14:paraId="53538204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5.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Temiz su bulunmadığında ya da suyun sağlık ve benzeri sebeplerle kullanılmasında sakınca olduğu durumlarda ................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........ </w:t>
                        </w:r>
                        <w:proofErr w:type="gramStart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yapılır</w:t>
                        </w:r>
                        <w:proofErr w:type="gramEnd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</w:t>
                        </w:r>
                      </w:p>
                      <w:p w14:paraId="45AFC844" w14:textId="77777777" w:rsidR="002B1CC4" w:rsidRDefault="002B1CC4" w:rsidP="00422C12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ElektraTextPro-Bold" w:hAnsi="ElektraTextPro-Bold" w:cs="ElektraTextPro-Bold"/>
                            <w:b/>
                            <w:bCs/>
                            <w:sz w:val="20"/>
                            <w:szCs w:val="20"/>
                          </w:rPr>
                          <w:t xml:space="preserve">6. 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Erkekler, farz namazlardan önce ............</w:t>
                        </w:r>
                        <w:r w:rsidR="00455DC3"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........</w:t>
                        </w:r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 xml:space="preserve">............ </w:t>
                        </w:r>
                        <w:proofErr w:type="gramStart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getirirler</w:t>
                        </w:r>
                        <w:proofErr w:type="gramEnd"/>
                        <w:r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  <w:t>.</w:t>
                        </w:r>
                      </w:p>
                      <w:p w14:paraId="03A2B95D" w14:textId="77777777" w:rsidR="002E75C7" w:rsidRPr="002E75C7" w:rsidRDefault="002E75C7" w:rsidP="002B1CC4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96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6E1FFF0F" w14:textId="77777777"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20F51D" wp14:editId="09681EB3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0A8DD6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20F51D" id="Rectangle 45" o:spid="_x0000_s1097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080A8DD6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E5F3D" wp14:editId="7748996C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A51FC3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6E5F3D" id="Rectangle 44" o:spid="_x0000_s1098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CchA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6CA51FC3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6A0A15D1" w14:textId="77777777" w:rsidR="00CB6C62" w:rsidRDefault="00CB6C62" w:rsidP="00CB6C62"/>
    <w:p w14:paraId="1FF3D070" w14:textId="77777777" w:rsidR="00CB6C62" w:rsidRDefault="00CB6C62" w:rsidP="00CB6C62"/>
    <w:p w14:paraId="67902689" w14:textId="77777777" w:rsidR="00CB6C62" w:rsidRDefault="00CB6C62" w:rsidP="00CB6C62"/>
    <w:p w14:paraId="20234B69" w14:textId="77777777" w:rsidR="002B1CC4" w:rsidRDefault="002B1CC4" w:rsidP="00CB6C62"/>
    <w:p w14:paraId="0510B55E" w14:textId="77777777" w:rsidR="00CB6C62" w:rsidRDefault="00FD6C8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32C496" wp14:editId="31AC8E2D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700" r="13335" b="13335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FBDCD1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732C496" id="AutoShape 64" o:spid="_x0000_s1099" style="position:absolute;margin-left:454.85pt;margin-top:12.1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B6&#10;+d3N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14FBDCD1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D72C77" wp14:editId="30D19C16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700" r="17780" b="13335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B5DA91" w14:textId="77777777" w:rsidR="00CB6C62" w:rsidRPr="00CB6C62" w:rsidRDefault="00CB6C62" w:rsidP="00743355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D72C77" id="Rectangle 62" o:spid="_x0000_s1100" style="position:absolute;margin-left:-32.5pt;margin-top:12.1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MjH&#10;pz1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13B5DA91" w14:textId="77777777" w:rsidR="00CB6C62" w:rsidRPr="00CB6C62" w:rsidRDefault="00CB6C62" w:rsidP="00743355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5DBD13" wp14:editId="4B2B6DE0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700" r="11430" b="13335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4CB93A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45DBD13" id="AutoShape 63" o:spid="_x0000_s1101" style="position:absolute;margin-left:-36.1pt;margin-top:12.1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" fillcolor="#eaf1dd [662]" strokecolor="#9bbb59 [3206]" strokeweight="1.5pt">
                <v:shadow color="#868686"/>
                <v:textbox inset=",0,,0">
                  <w:txbxContent>
                    <w:p w14:paraId="734CB93A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0A8FCB" w14:textId="77777777" w:rsidR="00CB6C62" w:rsidRDefault="00CB6C62" w:rsidP="00CB6C62"/>
    <w:p w14:paraId="493B44E0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CE0F09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rFonts w:ascii="ElektraTextPro" w:hAnsi="ElektraTextPro" w:cs="ElektraTextPro"/>
          <w:color w:val="auto"/>
          <w:szCs w:val="20"/>
        </w:rPr>
        <w:t xml:space="preserve">Aşağıdaki seçeneklerde yer alan ezanın sözlerinden hangisinin anlamı </w:t>
      </w:r>
      <w:r w:rsidRPr="00422C12">
        <w:rPr>
          <w:rFonts w:ascii="ElektraTextPro-Bold" w:hAnsi="ElektraTextPro-Bold" w:cs="ElektraTextPro-Bold"/>
          <w:b w:val="0"/>
          <w:bCs/>
          <w:color w:val="auto"/>
          <w:szCs w:val="20"/>
          <w:u w:val="single"/>
        </w:rPr>
        <w:t>yanlıştır</w:t>
      </w:r>
      <w:r w:rsidRPr="00422C12">
        <w:rPr>
          <w:rFonts w:ascii="ElektraTextPro" w:hAnsi="ElektraTextPro" w:cs="ElektraTextPro"/>
          <w:color w:val="auto"/>
          <w:szCs w:val="20"/>
        </w:rPr>
        <w:t>?</w:t>
      </w:r>
    </w:p>
    <w:p w14:paraId="59236E96" w14:textId="77777777" w:rsidR="00A11B16" w:rsidRPr="00422C12" w:rsidRDefault="00A11B16" w:rsidP="00A11B16">
      <w:pPr>
        <w:pStyle w:val="SEENEKLER"/>
        <w:numPr>
          <w:ilvl w:val="0"/>
          <w:numId w:val="44"/>
        </w:numPr>
      </w:pPr>
      <w:r w:rsidRPr="00422C12">
        <w:t>Eşhedü en lâ ilâhe illâllah – Haydi namaza.</w:t>
      </w:r>
    </w:p>
    <w:p w14:paraId="3F5651AD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proofErr w:type="spellStart"/>
      <w:r w:rsidRPr="00422C12">
        <w:t>Allâhü</w:t>
      </w:r>
      <w:proofErr w:type="spellEnd"/>
      <w:r w:rsidRPr="00422C12">
        <w:t xml:space="preserve"> </w:t>
      </w:r>
      <w:proofErr w:type="spellStart"/>
      <w:r w:rsidRPr="00422C12">
        <w:t>ekber</w:t>
      </w:r>
      <w:proofErr w:type="spellEnd"/>
      <w:r w:rsidRPr="00422C12">
        <w:t xml:space="preserve"> – Allah en büyüktür.</w:t>
      </w:r>
    </w:p>
    <w:p w14:paraId="6D883AE1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proofErr w:type="spellStart"/>
      <w:r w:rsidRPr="00422C12">
        <w:t>Hayye</w:t>
      </w:r>
      <w:proofErr w:type="spellEnd"/>
      <w:r w:rsidRPr="00422C12">
        <w:t xml:space="preserve"> </w:t>
      </w:r>
      <w:proofErr w:type="spellStart"/>
      <w:r w:rsidRPr="00422C12">
        <w:t>alel</w:t>
      </w:r>
      <w:proofErr w:type="spellEnd"/>
      <w:r w:rsidRPr="00422C12">
        <w:t xml:space="preserve"> felâh – Haydi kurtuluşa.</w:t>
      </w:r>
    </w:p>
    <w:p w14:paraId="1E47AC32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>Lâ ilâhe illâllah – Allah’tan başka ilah yoktur.</w:t>
      </w:r>
    </w:p>
    <w:p w14:paraId="3EA5C7B7" w14:textId="77777777" w:rsidR="00956A34" w:rsidRPr="00422C12" w:rsidRDefault="00956A34" w:rsidP="00D74A65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78EB913E" w14:textId="77777777" w:rsidR="00D74A65" w:rsidRPr="00422C12" w:rsidRDefault="00D74A65" w:rsidP="00D74A65">
      <w:pPr>
        <w:pStyle w:val="AIKLAMA"/>
      </w:pPr>
      <w:r w:rsidRPr="00422C12">
        <w:rPr>
          <w:b/>
        </w:rPr>
        <w:t>Enes</w:t>
      </w:r>
      <w:r w:rsidRPr="00422C12">
        <w:t xml:space="preserve">: Haftada bir kılınan ve 10 </w:t>
      </w:r>
      <w:proofErr w:type="spellStart"/>
      <w:r w:rsidRPr="00422C12">
        <w:t>rekatlık</w:t>
      </w:r>
      <w:proofErr w:type="spellEnd"/>
      <w:r w:rsidRPr="00422C12">
        <w:t xml:space="preserve"> farz bir namazdır. </w:t>
      </w:r>
    </w:p>
    <w:p w14:paraId="002FE898" w14:textId="77777777" w:rsidR="00D74A65" w:rsidRPr="00422C12" w:rsidRDefault="00D74A65" w:rsidP="00D74A65">
      <w:pPr>
        <w:pStyle w:val="AIKLAMA"/>
      </w:pPr>
      <w:r w:rsidRPr="00422C12">
        <w:rPr>
          <w:b/>
        </w:rPr>
        <w:t>Emre</w:t>
      </w:r>
      <w:r w:rsidRPr="00422C12">
        <w:t xml:space="preserve">: Yılda iki kere, sabah güneş doğduktan sonra kılınan bir namazdır. </w:t>
      </w:r>
    </w:p>
    <w:p w14:paraId="48FAC671" w14:textId="77777777" w:rsidR="00D74A65" w:rsidRPr="00422C12" w:rsidRDefault="00D74A65" w:rsidP="00D74A65">
      <w:pPr>
        <w:pStyle w:val="AIKLAMA"/>
      </w:pPr>
      <w:r w:rsidRPr="00422C12">
        <w:rPr>
          <w:b/>
        </w:rPr>
        <w:t>Merve</w:t>
      </w:r>
      <w:r w:rsidRPr="00422C12">
        <w:t xml:space="preserve">: Ramazan ayında, yatsı namazından sonra genellikle 20 </w:t>
      </w:r>
      <w:proofErr w:type="gramStart"/>
      <w:r w:rsidRPr="00422C12">
        <w:t>rekat</w:t>
      </w:r>
      <w:proofErr w:type="gramEnd"/>
      <w:r w:rsidRPr="00422C12">
        <w:t xml:space="preserve"> olarak kılınan bir namazdır. </w:t>
      </w:r>
    </w:p>
    <w:p w14:paraId="579BB1DF" w14:textId="77777777" w:rsidR="00D74A65" w:rsidRPr="00422C12" w:rsidRDefault="00D74A65" w:rsidP="00D74A65">
      <w:pPr>
        <w:pStyle w:val="AIKLAMA"/>
      </w:pPr>
      <w:r w:rsidRPr="00422C12">
        <w:rPr>
          <w:b/>
        </w:rPr>
        <w:t>Ömer</w:t>
      </w:r>
      <w:r w:rsidRPr="00422C12">
        <w:t xml:space="preserve">: Ölen bir kişi için dua etmek amacıyla kılınan bir namazdır. Bu namazda rükû ve secde yoktur. </w:t>
      </w:r>
    </w:p>
    <w:p w14:paraId="0B03918E" w14:textId="77777777" w:rsidR="00D74A65" w:rsidRPr="00422C12" w:rsidRDefault="00D74A65" w:rsidP="00D74A65">
      <w:pPr>
        <w:pStyle w:val="SORUMETN"/>
        <w:spacing w:before="120"/>
        <w:rPr>
          <w:color w:val="auto"/>
        </w:rPr>
      </w:pPr>
      <w:r w:rsidRPr="00422C12">
        <w:rPr>
          <w:color w:val="auto"/>
        </w:rPr>
        <w:t>Yukarıda bazı namazlar hakkında bilgiler ve</w:t>
      </w:r>
      <w:r w:rsidRPr="00422C12">
        <w:rPr>
          <w:color w:val="auto"/>
        </w:rPr>
        <w:softHyphen/>
        <w:t>rilmiştir. Bu namazların adları, aşağıdakiler</w:t>
      </w:r>
      <w:r w:rsidRPr="00422C12">
        <w:rPr>
          <w:color w:val="auto"/>
        </w:rPr>
        <w:softHyphen/>
        <w:t xml:space="preserve">den hangisinde doğru olarak sıralanmıştır? </w:t>
      </w:r>
    </w:p>
    <w:p w14:paraId="22F3AA63" w14:textId="77777777" w:rsidR="00D74A65" w:rsidRPr="00422C12" w:rsidRDefault="00D74A65" w:rsidP="00A11B16">
      <w:pPr>
        <w:pStyle w:val="SEENEKLER"/>
        <w:numPr>
          <w:ilvl w:val="0"/>
          <w:numId w:val="36"/>
        </w:numPr>
      </w:pPr>
      <w:r w:rsidRPr="00422C12">
        <w:t xml:space="preserve">Cuma-cenaze-teravih-bayram </w:t>
      </w:r>
    </w:p>
    <w:p w14:paraId="78DC5B79" w14:textId="77777777" w:rsidR="00D74A65" w:rsidRPr="00422C12" w:rsidRDefault="00D74A65" w:rsidP="00A11B16">
      <w:pPr>
        <w:pStyle w:val="SEENEKLER"/>
        <w:numPr>
          <w:ilvl w:val="0"/>
          <w:numId w:val="36"/>
        </w:numPr>
      </w:pPr>
      <w:r w:rsidRPr="00422C12">
        <w:t xml:space="preserve">Bayram-teravih-cenaze-Cuma </w:t>
      </w:r>
    </w:p>
    <w:p w14:paraId="38AE240C" w14:textId="77777777" w:rsidR="00D74A65" w:rsidRPr="00422C12" w:rsidRDefault="00D74A65" w:rsidP="00A11B16">
      <w:pPr>
        <w:pStyle w:val="SEENEKLER"/>
        <w:numPr>
          <w:ilvl w:val="0"/>
          <w:numId w:val="36"/>
        </w:numPr>
      </w:pPr>
      <w:r w:rsidRPr="00422C12">
        <w:t xml:space="preserve">Cuma-bayram-cenaze-teravih </w:t>
      </w:r>
    </w:p>
    <w:p w14:paraId="0BA9BA34" w14:textId="77777777" w:rsidR="00D74A65" w:rsidRPr="00422C12" w:rsidRDefault="00D74A65" w:rsidP="00A11B16">
      <w:pPr>
        <w:pStyle w:val="SEENEKLER"/>
        <w:numPr>
          <w:ilvl w:val="0"/>
          <w:numId w:val="36"/>
        </w:numPr>
      </w:pPr>
      <w:r w:rsidRPr="00422C12">
        <w:t>Cuma-bayram-teravih-cenaze</w:t>
      </w:r>
    </w:p>
    <w:p w14:paraId="09590834" w14:textId="77777777" w:rsidR="00D74A65" w:rsidRPr="00422C12" w:rsidRDefault="00D74A65" w:rsidP="00D74A65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379C65EB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bCs/>
          <w:color w:val="auto"/>
        </w:rPr>
        <w:t>Aşağıdakilerden hangisi guslün farzı abdestin ise sünnetidir?</w:t>
      </w:r>
    </w:p>
    <w:p w14:paraId="05FEB69A" w14:textId="77777777" w:rsidR="00A11B16" w:rsidRPr="00422C12" w:rsidRDefault="00A11B16" w:rsidP="00A11B16">
      <w:pPr>
        <w:pStyle w:val="SEENEKLER"/>
        <w:numPr>
          <w:ilvl w:val="0"/>
          <w:numId w:val="41"/>
        </w:numPr>
      </w:pPr>
      <w:r w:rsidRPr="00422C12">
        <w:t xml:space="preserve">Ağza su vermek </w:t>
      </w:r>
    </w:p>
    <w:p w14:paraId="17AFD756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Yüzü yıkamak </w:t>
      </w:r>
    </w:p>
    <w:p w14:paraId="4FE4CA38" w14:textId="0A5A70B9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Başın dörtte birini mesh etmek </w:t>
      </w:r>
    </w:p>
    <w:p w14:paraId="172EA73B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>Ayakları yıkamak</w:t>
      </w:r>
    </w:p>
    <w:p w14:paraId="73D23096" w14:textId="77777777" w:rsidR="00A11B16" w:rsidRPr="00422C12" w:rsidRDefault="00A11B16" w:rsidP="00A11B16">
      <w:pPr>
        <w:pStyle w:val="SEENEKLER"/>
        <w:numPr>
          <w:ilvl w:val="0"/>
          <w:numId w:val="0"/>
        </w:numPr>
        <w:ind w:left="530"/>
      </w:pPr>
    </w:p>
    <w:p w14:paraId="619EE67F" w14:textId="77777777" w:rsidR="00EF14ED" w:rsidRPr="00422C12" w:rsidRDefault="00EF14ED" w:rsidP="00A11B16">
      <w:pPr>
        <w:pStyle w:val="SEENEKLER"/>
        <w:numPr>
          <w:ilvl w:val="0"/>
          <w:numId w:val="0"/>
        </w:numPr>
        <w:ind w:left="530"/>
      </w:pPr>
    </w:p>
    <w:p w14:paraId="27FD87A8" w14:textId="77777777" w:rsidR="00EF14ED" w:rsidRPr="00422C12" w:rsidRDefault="00EF14ED" w:rsidP="00A11B16">
      <w:pPr>
        <w:pStyle w:val="SEENEKLER"/>
        <w:numPr>
          <w:ilvl w:val="0"/>
          <w:numId w:val="0"/>
        </w:numPr>
        <w:ind w:left="530"/>
      </w:pPr>
    </w:p>
    <w:p w14:paraId="4449F2A0" w14:textId="77777777" w:rsidR="00EF14ED" w:rsidRPr="00422C12" w:rsidRDefault="00EF14ED" w:rsidP="00A11B16">
      <w:pPr>
        <w:pStyle w:val="SEENEKLER"/>
        <w:numPr>
          <w:ilvl w:val="0"/>
          <w:numId w:val="0"/>
        </w:numPr>
        <w:ind w:left="530"/>
      </w:pPr>
    </w:p>
    <w:p w14:paraId="63EDBF9C" w14:textId="77777777" w:rsidR="00EF14ED" w:rsidRPr="00422C12" w:rsidRDefault="00EF14ED" w:rsidP="00A11B16">
      <w:pPr>
        <w:pStyle w:val="SEENEKLER"/>
        <w:numPr>
          <w:ilvl w:val="0"/>
          <w:numId w:val="0"/>
        </w:numPr>
        <w:ind w:left="530"/>
      </w:pPr>
    </w:p>
    <w:p w14:paraId="32DCBB8F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bCs/>
          <w:color w:val="auto"/>
        </w:rPr>
        <w:t xml:space="preserve">Namazlar hükümlerine göre farz, vacip ve nafile olarak üçe ayrılır. Aşağıdakilerden hangisi hükmü açısından diğerlerinden </w:t>
      </w:r>
      <w:r w:rsidRPr="00422C12">
        <w:rPr>
          <w:bCs/>
          <w:color w:val="auto"/>
          <w:u w:val="single"/>
        </w:rPr>
        <w:t>farklıdır</w:t>
      </w:r>
      <w:r w:rsidRPr="00422C12">
        <w:rPr>
          <w:bCs/>
          <w:color w:val="auto"/>
        </w:rPr>
        <w:t>?</w:t>
      </w:r>
    </w:p>
    <w:p w14:paraId="59142867" w14:textId="77777777" w:rsidR="00A11B16" w:rsidRPr="00422C12" w:rsidRDefault="00A11B16" w:rsidP="00A11B16">
      <w:pPr>
        <w:pStyle w:val="SEENEKLER"/>
        <w:numPr>
          <w:ilvl w:val="0"/>
          <w:numId w:val="42"/>
        </w:numPr>
      </w:pPr>
      <w:r w:rsidRPr="00422C12">
        <w:t xml:space="preserve">Cuma namazı </w:t>
      </w:r>
    </w:p>
    <w:p w14:paraId="755ECDE2" w14:textId="0E13D79B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Teravih namazı </w:t>
      </w:r>
    </w:p>
    <w:p w14:paraId="510D4878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Sabah namazı </w:t>
      </w:r>
    </w:p>
    <w:p w14:paraId="05A1F6B1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>Akşam namazı</w:t>
      </w:r>
    </w:p>
    <w:p w14:paraId="3181A8A3" w14:textId="77777777" w:rsidR="00A11B16" w:rsidRPr="00422C12" w:rsidRDefault="00A11B16" w:rsidP="00A11B16">
      <w:pPr>
        <w:pStyle w:val="MaddeliTEK"/>
        <w:numPr>
          <w:ilvl w:val="0"/>
          <w:numId w:val="0"/>
        </w:numPr>
        <w:spacing w:before="120" w:after="120"/>
      </w:pPr>
    </w:p>
    <w:p w14:paraId="562F41DE" w14:textId="77777777" w:rsidR="00D74A65" w:rsidRPr="00422C12" w:rsidRDefault="00D74A65" w:rsidP="00D74A65">
      <w:pPr>
        <w:pStyle w:val="SORUMETN"/>
        <w:spacing w:before="120"/>
        <w:rPr>
          <w:color w:val="auto"/>
        </w:rPr>
      </w:pPr>
      <w:r w:rsidRPr="00422C12">
        <w:rPr>
          <w:color w:val="auto"/>
        </w:rPr>
        <w:t xml:space="preserve">Beş vakit namazların her rekâtında okunan sure aşağıdakilerden hangisidir? </w:t>
      </w:r>
    </w:p>
    <w:p w14:paraId="6DFEB484" w14:textId="77777777" w:rsidR="00D74A65" w:rsidRPr="00422C12" w:rsidRDefault="00D74A65" w:rsidP="00A11B16">
      <w:pPr>
        <w:pStyle w:val="SEENEKLER"/>
        <w:numPr>
          <w:ilvl w:val="0"/>
          <w:numId w:val="39"/>
        </w:numPr>
      </w:pPr>
      <w:proofErr w:type="spellStart"/>
      <w:r w:rsidRPr="00422C12">
        <w:t>Subhaneke</w:t>
      </w:r>
      <w:proofErr w:type="spellEnd"/>
      <w:r w:rsidRPr="00422C12">
        <w:t xml:space="preserve"> </w:t>
      </w:r>
    </w:p>
    <w:p w14:paraId="5F60281C" w14:textId="6CAF9B28" w:rsidR="00D74A65" w:rsidRPr="00422C12" w:rsidRDefault="00D74A65" w:rsidP="00A11B16">
      <w:pPr>
        <w:pStyle w:val="SEENEKLER"/>
        <w:numPr>
          <w:ilvl w:val="0"/>
          <w:numId w:val="39"/>
        </w:numPr>
      </w:pPr>
      <w:r w:rsidRPr="00422C12">
        <w:t xml:space="preserve">Fatiha </w:t>
      </w:r>
    </w:p>
    <w:p w14:paraId="06EF9344" w14:textId="77777777" w:rsidR="00D74A65" w:rsidRPr="00422C12" w:rsidRDefault="00D74A65" w:rsidP="00A11B16">
      <w:pPr>
        <w:pStyle w:val="SEENEKLER"/>
        <w:numPr>
          <w:ilvl w:val="0"/>
          <w:numId w:val="39"/>
        </w:numPr>
      </w:pPr>
      <w:proofErr w:type="spellStart"/>
      <w:r w:rsidRPr="00422C12">
        <w:t>Ettehiyyatü</w:t>
      </w:r>
      <w:proofErr w:type="spellEnd"/>
      <w:r w:rsidRPr="00422C12">
        <w:t xml:space="preserve"> </w:t>
      </w:r>
    </w:p>
    <w:p w14:paraId="2FF14A0E" w14:textId="77777777" w:rsidR="00D74A65" w:rsidRPr="00422C12" w:rsidRDefault="00D74A65" w:rsidP="00A11B16">
      <w:pPr>
        <w:pStyle w:val="SEENEKLER"/>
        <w:numPr>
          <w:ilvl w:val="0"/>
          <w:numId w:val="39"/>
        </w:numPr>
      </w:pPr>
      <w:r w:rsidRPr="00422C12">
        <w:t>Bir sure</w:t>
      </w:r>
    </w:p>
    <w:p w14:paraId="56B2D752" w14:textId="77777777" w:rsidR="00A11B16" w:rsidRPr="00422C12" w:rsidRDefault="00A11B16" w:rsidP="00A11B16">
      <w:pPr>
        <w:pStyle w:val="SEENEKLER"/>
        <w:numPr>
          <w:ilvl w:val="0"/>
          <w:numId w:val="0"/>
        </w:numPr>
        <w:ind w:left="530"/>
      </w:pPr>
    </w:p>
    <w:p w14:paraId="25FB55A2" w14:textId="77777777" w:rsidR="00A11B16" w:rsidRPr="00422C12" w:rsidRDefault="00A11B16" w:rsidP="00A11B16">
      <w:pPr>
        <w:spacing w:after="0" w:line="240" w:lineRule="auto"/>
      </w:pPr>
      <w:r w:rsidRPr="00422C12">
        <w:rPr>
          <w:b/>
          <w:bCs/>
        </w:rPr>
        <w:t xml:space="preserve">- </w:t>
      </w:r>
      <w:r w:rsidRPr="00422C12">
        <w:t>Yılda iki kez kılınır.</w:t>
      </w:r>
    </w:p>
    <w:p w14:paraId="3610F075" w14:textId="77777777" w:rsidR="00A11B16" w:rsidRPr="00422C12" w:rsidRDefault="00A11B16" w:rsidP="00A11B16">
      <w:pPr>
        <w:spacing w:after="0" w:line="240" w:lineRule="auto"/>
      </w:pPr>
      <w:r w:rsidRPr="00422C12">
        <w:rPr>
          <w:b/>
          <w:bCs/>
        </w:rPr>
        <w:t xml:space="preserve">- </w:t>
      </w:r>
      <w:r w:rsidRPr="00422C12">
        <w:t xml:space="preserve">İki </w:t>
      </w:r>
      <w:proofErr w:type="spellStart"/>
      <w:r w:rsidRPr="00422C12">
        <w:t>rekâtlık</w:t>
      </w:r>
      <w:proofErr w:type="spellEnd"/>
      <w:r w:rsidRPr="00422C12">
        <w:t xml:space="preserve"> bir namazdır.</w:t>
      </w:r>
    </w:p>
    <w:p w14:paraId="42E592B8" w14:textId="77777777" w:rsidR="00A11B16" w:rsidRPr="00422C12" w:rsidRDefault="00A11B16" w:rsidP="00A11B16">
      <w:pPr>
        <w:spacing w:after="0" w:line="240" w:lineRule="auto"/>
      </w:pPr>
      <w:r w:rsidRPr="00422C12">
        <w:rPr>
          <w:b/>
          <w:bCs/>
        </w:rPr>
        <w:t xml:space="preserve">- </w:t>
      </w:r>
      <w:r w:rsidRPr="00422C12">
        <w:t>Namazdan sonra imam minbere çıkarak hutbeyi okur.</w:t>
      </w:r>
    </w:p>
    <w:p w14:paraId="7C3A6AFE" w14:textId="77777777" w:rsidR="00A11B16" w:rsidRPr="00422C12" w:rsidRDefault="00A11B16" w:rsidP="00A11B16">
      <w:pPr>
        <w:pStyle w:val="SORUMETN"/>
        <w:spacing w:before="120"/>
        <w:rPr>
          <w:color w:val="auto"/>
        </w:rPr>
      </w:pPr>
      <w:r w:rsidRPr="00422C12">
        <w:rPr>
          <w:color w:val="auto"/>
        </w:rPr>
        <w:t>Yukarıda hakkında bilgi verilen namaz aşağıdakilerden hangisidir?</w:t>
      </w:r>
    </w:p>
    <w:p w14:paraId="68277D6B" w14:textId="77777777" w:rsidR="00A11B16" w:rsidRPr="00422C12" w:rsidRDefault="00A11B16" w:rsidP="00A11B16">
      <w:pPr>
        <w:pStyle w:val="SEENEKLER"/>
        <w:numPr>
          <w:ilvl w:val="0"/>
          <w:numId w:val="43"/>
        </w:numPr>
      </w:pPr>
      <w:r w:rsidRPr="00422C12">
        <w:t xml:space="preserve">Teravih Namazı </w:t>
      </w:r>
    </w:p>
    <w:p w14:paraId="4E03687B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Bayram Namazı </w:t>
      </w:r>
    </w:p>
    <w:p w14:paraId="73CC2520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 xml:space="preserve">Cuma Namazı </w:t>
      </w:r>
    </w:p>
    <w:p w14:paraId="79B932C9" w14:textId="77777777" w:rsidR="00A11B16" w:rsidRPr="00422C12" w:rsidRDefault="00A11B16" w:rsidP="00A11B16">
      <w:pPr>
        <w:pStyle w:val="SEENEKLER"/>
        <w:numPr>
          <w:ilvl w:val="0"/>
          <w:numId w:val="5"/>
        </w:numPr>
      </w:pPr>
      <w:r w:rsidRPr="00422C12">
        <w:t>Cenaze Namazı</w:t>
      </w:r>
    </w:p>
    <w:p w14:paraId="65EA426C" w14:textId="7CD297CA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2854532C" w14:textId="4B5DAA31" w:rsidR="008250C4" w:rsidRDefault="008250C4" w:rsidP="00355506">
      <w:pPr>
        <w:pStyle w:val="SEENEKLER"/>
        <w:numPr>
          <w:ilvl w:val="0"/>
          <w:numId w:val="0"/>
        </w:numPr>
        <w:ind w:left="530" w:hanging="360"/>
      </w:pPr>
      <w:r>
        <w:t xml:space="preserve"> </w:t>
      </w:r>
    </w:p>
    <w:p w14:paraId="285CD7EB" w14:textId="77777777" w:rsidR="008250C4" w:rsidRDefault="008250C4" w:rsidP="00355506">
      <w:pPr>
        <w:pStyle w:val="SEENEKLER"/>
        <w:numPr>
          <w:ilvl w:val="0"/>
          <w:numId w:val="0"/>
        </w:numPr>
        <w:ind w:left="530" w:hanging="360"/>
      </w:pPr>
    </w:p>
    <w:p w14:paraId="67031760" w14:textId="37597E6C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7CA4BE86" w14:textId="6F8799D9" w:rsidR="00355506" w:rsidRDefault="00D677F5" w:rsidP="008250C4">
      <w:pPr>
        <w:pStyle w:val="SEENEKLER"/>
        <w:numPr>
          <w:ilvl w:val="0"/>
          <w:numId w:val="0"/>
        </w:numPr>
        <w:ind w:left="530" w:hanging="360"/>
        <w:jc w:val="center"/>
      </w:pPr>
      <w:r>
        <w:t xml:space="preserve"> </w:t>
      </w:r>
      <w:bookmarkStart w:id="0" w:name="_GoBack"/>
      <w:bookmarkEnd w:id="0"/>
      <w:r w:rsidR="008250C4">
        <w:t>Başarılar Dileriz.</w:t>
      </w:r>
    </w:p>
    <w:p w14:paraId="6795E72D" w14:textId="6356E63A" w:rsidR="008250C4" w:rsidRDefault="008250C4" w:rsidP="008250C4">
      <w:pPr>
        <w:pStyle w:val="SEENEKLER"/>
        <w:numPr>
          <w:ilvl w:val="0"/>
          <w:numId w:val="0"/>
        </w:numPr>
        <w:ind w:left="530" w:hanging="360"/>
        <w:jc w:val="center"/>
      </w:pPr>
      <w:r>
        <w:t>Din Kültürü ve Ahlak Bilgisi Öğretmeni</w:t>
      </w:r>
    </w:p>
    <w:p w14:paraId="17CB2367" w14:textId="31990129" w:rsidR="008250C4" w:rsidRDefault="008250C4" w:rsidP="008250C4">
      <w:pPr>
        <w:pStyle w:val="SEENEKLER"/>
        <w:numPr>
          <w:ilvl w:val="0"/>
          <w:numId w:val="0"/>
        </w:numPr>
        <w:ind w:left="530" w:hanging="360"/>
        <w:jc w:val="center"/>
      </w:pPr>
      <w:r>
        <w:t>………………………………….</w:t>
      </w:r>
    </w:p>
    <w:p w14:paraId="30D736CA" w14:textId="77777777" w:rsidR="008250C4" w:rsidRDefault="008250C4" w:rsidP="00355506">
      <w:pPr>
        <w:pStyle w:val="SEENEKLER"/>
        <w:numPr>
          <w:ilvl w:val="0"/>
          <w:numId w:val="0"/>
        </w:numPr>
        <w:ind w:left="530" w:hanging="360"/>
      </w:pPr>
    </w:p>
    <w:p w14:paraId="572E1629" w14:textId="6EF991EC" w:rsidR="00355506" w:rsidRDefault="00355506" w:rsidP="00355506">
      <w:pPr>
        <w:pStyle w:val="SEENEKLER"/>
        <w:numPr>
          <w:ilvl w:val="0"/>
          <w:numId w:val="0"/>
        </w:numPr>
        <w:ind w:left="530" w:hanging="360"/>
      </w:pPr>
    </w:p>
    <w:p w14:paraId="1E1509EC" w14:textId="5D4465FD" w:rsidR="008250C4" w:rsidRDefault="008250C4" w:rsidP="00355506">
      <w:pPr>
        <w:pStyle w:val="SEENEKLER"/>
        <w:numPr>
          <w:ilvl w:val="0"/>
          <w:numId w:val="0"/>
        </w:numPr>
        <w:ind w:left="530" w:hanging="360"/>
      </w:pPr>
      <w:r>
        <w:rPr>
          <w:noProof/>
          <w:szCs w:val="20"/>
          <w:lang w:eastAsia="tr-TR"/>
        </w:rPr>
        <w:drawing>
          <wp:anchor distT="0" distB="0" distL="114300" distR="114300" simplePos="0" relativeHeight="251725824" behindDoc="0" locked="1" layoutInCell="1" allowOverlap="1" wp14:anchorId="240982D6" wp14:editId="69922D62">
            <wp:simplePos x="0" y="0"/>
            <wp:positionH relativeFrom="page">
              <wp:posOffset>-3175</wp:posOffset>
            </wp:positionH>
            <wp:positionV relativeFrom="page">
              <wp:posOffset>720090</wp:posOffset>
            </wp:positionV>
            <wp:extent cx="7563485" cy="10132060"/>
            <wp:effectExtent l="0" t="0" r="0" b="2540"/>
            <wp:wrapNone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7AC8C" w14:textId="7F53D36A" w:rsidR="008250C4" w:rsidRDefault="008250C4">
      <w:pPr>
        <w:rPr>
          <w:rFonts w:ascii="Arial" w:eastAsia="Calibri" w:hAnsi="Arial" w:cs="Arial"/>
          <w:sz w:val="18"/>
          <w:szCs w:val="16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A858C52" wp14:editId="40273759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2360930" cy="1404620"/>
                <wp:effectExtent l="0" t="0" r="17780" b="1587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1CD9E" w14:textId="160A576A" w:rsidR="008250C4" w:rsidRDefault="008250C4" w:rsidP="008250C4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319C62B" w14:textId="4B12D974" w:rsidR="008250C4" w:rsidRDefault="008250C4" w:rsidP="008250C4">
                            <w:pPr>
                              <w:pStyle w:val="stBilgi"/>
                              <w:jc w:val="center"/>
                            </w:pPr>
                            <w:r>
                              <w:t>6. Sınıf 1.Dönem 2. Yazılı / Sınav Soruları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858C52" id="Metin Kutusu 2" o:spid="_x0000_s1102" type="#_x0000_t202" style="position:absolute;margin-left:0;margin-top:1.1pt;width:185.9pt;height:110.6pt;z-index:2517278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uHFw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">
                <v:textbox style="mso-fit-shape-to-text:t">
                  <w:txbxContent>
                    <w:p w14:paraId="0061CD9E" w14:textId="160A576A" w:rsidR="008250C4" w:rsidRDefault="008250C4" w:rsidP="008250C4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319C62B" w14:textId="4B12D974" w:rsidR="008250C4" w:rsidRDefault="008250C4" w:rsidP="008250C4">
                      <w:pPr>
                        <w:pStyle w:val="stBilgi"/>
                        <w:jc w:val="center"/>
                      </w:pPr>
                      <w:r>
                        <w:t>6.</w:t>
                      </w:r>
                      <w:r>
                        <w:t xml:space="preserve"> Sınıf 1.Dönem 2. Yazılı / Sınav Soruları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23776" behindDoc="0" locked="0" layoutInCell="1" allowOverlap="1" wp14:anchorId="14A67151" wp14:editId="7D3A113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12075" cy="10894695"/>
            <wp:effectExtent l="0" t="0" r="3175" b="1905"/>
            <wp:wrapNone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250C4" w:rsidSect="00D74A65">
      <w:type w:val="continuous"/>
      <w:pgSz w:w="11906" w:h="16838"/>
      <w:pgMar w:top="1418" w:right="851" w:bottom="567" w:left="851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52EC9" w14:textId="77777777" w:rsidR="00186407" w:rsidRDefault="00186407" w:rsidP="008250C4">
      <w:pPr>
        <w:spacing w:after="0" w:line="240" w:lineRule="auto"/>
      </w:pPr>
      <w:r>
        <w:separator/>
      </w:r>
    </w:p>
  </w:endnote>
  <w:endnote w:type="continuationSeparator" w:id="0">
    <w:p w14:paraId="02E4D3FA" w14:textId="77777777" w:rsidR="00186407" w:rsidRDefault="00186407" w:rsidP="00825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altName w:val="Ubuntu"/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ElektraTextPro-Bold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D394A" w14:textId="26E855E0" w:rsidR="008250C4" w:rsidRDefault="008250C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A333C68" wp14:editId="5AA126F0">
          <wp:simplePos x="0" y="0"/>
          <wp:positionH relativeFrom="column">
            <wp:posOffset>2985770</wp:posOffset>
          </wp:positionH>
          <wp:positionV relativeFrom="paragraph">
            <wp:posOffset>60325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35FB820" wp14:editId="3A2795E4">
          <wp:simplePos x="0" y="0"/>
          <wp:positionH relativeFrom="column">
            <wp:posOffset>4378960</wp:posOffset>
          </wp:positionH>
          <wp:positionV relativeFrom="paragraph">
            <wp:posOffset>69215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AE25D2" wp14:editId="02EDA28A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DF0F23" w14:textId="77777777" w:rsidR="008250C4" w:rsidRPr="001016DC" w:rsidRDefault="008250C4" w:rsidP="008250C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BAE25D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103" type="#_x0000_t13" style="position:absolute;margin-left:0;margin-top:1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fabf8f [1945]" strokecolor="#e36c0a [2409]" strokeweight=".25pt">
              <v:textbox>
                <w:txbxContent>
                  <w:p w14:paraId="23DF0F23" w14:textId="77777777" w:rsidR="008250C4" w:rsidRPr="001016DC" w:rsidRDefault="008250C4" w:rsidP="008250C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46D53" w14:textId="77777777" w:rsidR="00186407" w:rsidRDefault="00186407" w:rsidP="008250C4">
      <w:pPr>
        <w:spacing w:after="0" w:line="240" w:lineRule="auto"/>
      </w:pPr>
      <w:r>
        <w:separator/>
      </w:r>
    </w:p>
  </w:footnote>
  <w:footnote w:type="continuationSeparator" w:id="0">
    <w:p w14:paraId="10812DAB" w14:textId="77777777" w:rsidR="00186407" w:rsidRDefault="00186407" w:rsidP="008250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C0D8A8DA"/>
    <w:lvl w:ilvl="0" w:tplc="544C80E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2"/>
  </w:num>
  <w:num w:numId="33">
    <w:abstractNumId w:val="0"/>
  </w:num>
  <w:num w:numId="34">
    <w:abstractNumId w:val="8"/>
  </w:num>
  <w:num w:numId="35">
    <w:abstractNumId w:val="4"/>
  </w:num>
  <w:num w:numId="36">
    <w:abstractNumId w:val="5"/>
    <w:lvlOverride w:ilvl="0">
      <w:startOverride w:val="1"/>
    </w:lvlOverride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5"/>
    <w:lvlOverride w:ilvl="0">
      <w:startOverride w:val="1"/>
    </w:lvlOverride>
  </w:num>
  <w:num w:numId="43">
    <w:abstractNumId w:val="5"/>
    <w:lvlOverride w:ilvl="0">
      <w:startOverride w:val="1"/>
    </w:lvlOverride>
  </w:num>
  <w:num w:numId="44">
    <w:abstractNumId w:val="5"/>
    <w:lvlOverride w:ilvl="0">
      <w:startOverride w:val="1"/>
    </w:lvlOverride>
  </w:num>
  <w:num w:numId="45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718B7"/>
    <w:rsid w:val="000A2B32"/>
    <w:rsid w:val="000A6365"/>
    <w:rsid w:val="00186407"/>
    <w:rsid w:val="001C3B80"/>
    <w:rsid w:val="001D57BE"/>
    <w:rsid w:val="00232D1D"/>
    <w:rsid w:val="0027154F"/>
    <w:rsid w:val="002B1CC4"/>
    <w:rsid w:val="002C1C38"/>
    <w:rsid w:val="002E75C7"/>
    <w:rsid w:val="00302125"/>
    <w:rsid w:val="00312833"/>
    <w:rsid w:val="00355506"/>
    <w:rsid w:val="0038090A"/>
    <w:rsid w:val="003957B1"/>
    <w:rsid w:val="003D0AE6"/>
    <w:rsid w:val="003D42D3"/>
    <w:rsid w:val="00401657"/>
    <w:rsid w:val="00422C12"/>
    <w:rsid w:val="00426B9F"/>
    <w:rsid w:val="00455DC3"/>
    <w:rsid w:val="004578EE"/>
    <w:rsid w:val="00495D75"/>
    <w:rsid w:val="00497B37"/>
    <w:rsid w:val="005023EA"/>
    <w:rsid w:val="00540191"/>
    <w:rsid w:val="00540F0B"/>
    <w:rsid w:val="00595251"/>
    <w:rsid w:val="005B465A"/>
    <w:rsid w:val="005D58BB"/>
    <w:rsid w:val="005F2632"/>
    <w:rsid w:val="005F3507"/>
    <w:rsid w:val="00607B95"/>
    <w:rsid w:val="006327F7"/>
    <w:rsid w:val="00636BC5"/>
    <w:rsid w:val="006B0CA3"/>
    <w:rsid w:val="006B2433"/>
    <w:rsid w:val="006C2E25"/>
    <w:rsid w:val="00702100"/>
    <w:rsid w:val="00707FFC"/>
    <w:rsid w:val="00714F08"/>
    <w:rsid w:val="00743355"/>
    <w:rsid w:val="007841BD"/>
    <w:rsid w:val="008165DB"/>
    <w:rsid w:val="008250C4"/>
    <w:rsid w:val="00827435"/>
    <w:rsid w:val="00866749"/>
    <w:rsid w:val="00867EB3"/>
    <w:rsid w:val="008C29B9"/>
    <w:rsid w:val="008C5509"/>
    <w:rsid w:val="008C5BBE"/>
    <w:rsid w:val="0092235A"/>
    <w:rsid w:val="009336E0"/>
    <w:rsid w:val="009441AD"/>
    <w:rsid w:val="00956A34"/>
    <w:rsid w:val="009745EC"/>
    <w:rsid w:val="0098052E"/>
    <w:rsid w:val="00982AF2"/>
    <w:rsid w:val="009D6FD5"/>
    <w:rsid w:val="009F7F2E"/>
    <w:rsid w:val="00A11B16"/>
    <w:rsid w:val="00A52030"/>
    <w:rsid w:val="00A83480"/>
    <w:rsid w:val="00B67338"/>
    <w:rsid w:val="00C20836"/>
    <w:rsid w:val="00C23134"/>
    <w:rsid w:val="00CB6C62"/>
    <w:rsid w:val="00D21860"/>
    <w:rsid w:val="00D316E0"/>
    <w:rsid w:val="00D677F5"/>
    <w:rsid w:val="00D74A65"/>
    <w:rsid w:val="00DB6FB8"/>
    <w:rsid w:val="00DF2391"/>
    <w:rsid w:val="00E62A29"/>
    <w:rsid w:val="00E71579"/>
    <w:rsid w:val="00EB3584"/>
    <w:rsid w:val="00EE7729"/>
    <w:rsid w:val="00EF14ED"/>
    <w:rsid w:val="00F34887"/>
    <w:rsid w:val="00F43583"/>
    <w:rsid w:val="00F82205"/>
    <w:rsid w:val="00F9093C"/>
    <w:rsid w:val="00F948B6"/>
    <w:rsid w:val="00FD6C88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A67E"/>
  <w15:docId w15:val="{C7E239AD-79A1-49AE-AD8E-E533E8256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A11B16"/>
    <w:pPr>
      <w:numPr>
        <w:numId w:val="1"/>
      </w:numPr>
      <w:spacing w:before="120" w:after="120" w:line="240" w:lineRule="auto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355506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825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8250C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8250C4"/>
    <w:rPr>
      <w:rFonts w:ascii="Calibri" w:eastAsia="Calibri" w:hAnsi="Calibri" w:cstheme="minorHAnsi"/>
      <w:sz w:val="20"/>
      <w:szCs w:val="20"/>
    </w:rPr>
  </w:style>
  <w:style w:type="paragraph" w:customStyle="1" w:styleId="SORUNOLUAIK">
    <w:name w:val="SORU NOLU AÇIK+"/>
    <w:basedOn w:val="Normal"/>
    <w:rsid w:val="008250C4"/>
    <w:pPr>
      <w:numPr>
        <w:numId w:val="45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25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250C4"/>
  </w:style>
  <w:style w:type="paragraph" w:styleId="AltBilgi">
    <w:name w:val="footer"/>
    <w:basedOn w:val="Normal"/>
    <w:link w:val="AltBilgiChar"/>
    <w:uiPriority w:val="99"/>
    <w:unhideWhenUsed/>
    <w:rsid w:val="00825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25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MASTER_DIZGI</dc:creator>
  <cp:lastModifiedBy>MN_Dizgi-2</cp:lastModifiedBy>
  <cp:revision>4</cp:revision>
  <dcterms:created xsi:type="dcterms:W3CDTF">2022-12-07T14:51:00Z</dcterms:created>
  <dcterms:modified xsi:type="dcterms:W3CDTF">2022-12-08T06:37:00Z</dcterms:modified>
</cp:coreProperties>
</file>