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6C62" w:rsidRDefault="00671E72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1127760</wp:posOffset>
                </wp:positionH>
                <wp:positionV relativeFrom="paragraph">
                  <wp:posOffset>-365456</wp:posOffset>
                </wp:positionV>
                <wp:extent cx="3503295" cy="771276"/>
                <wp:effectExtent l="0" t="0" r="0" b="0"/>
                <wp:wrapNone/>
                <wp:docPr id="83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3295" cy="7712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6C62" w:rsidRPr="006809A4" w:rsidRDefault="00CB6C62" w:rsidP="00E13BBA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6809A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………………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………………</w:t>
                            </w:r>
                            <w:r w:rsidRPr="006809A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…………………… Ortaokulu</w:t>
                            </w:r>
                          </w:p>
                          <w:p w:rsidR="00CB6C62" w:rsidRPr="006809A4" w:rsidRDefault="007C5C6C" w:rsidP="00E13BBA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…………………………</w:t>
                            </w:r>
                            <w:r w:rsidR="00CB6C62" w:rsidRPr="006809A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Eğitim Öğretim Yılı</w:t>
                            </w:r>
                          </w:p>
                          <w:p w:rsidR="00CB6C62" w:rsidRPr="006809A4" w:rsidRDefault="00CB6C62" w:rsidP="00E13BBA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  <w:r w:rsidRPr="006809A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. Sınıf Din Kültürü ve Ahlak Bilgisi Dersi</w:t>
                            </w:r>
                          </w:p>
                          <w:p w:rsidR="00CB6C62" w:rsidRPr="006809A4" w:rsidRDefault="0018726F" w:rsidP="00E13BBA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I</w:t>
                            </w:r>
                            <w:r w:rsidR="00CB6C62" w:rsidRPr="006809A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I. Dönem I</w:t>
                            </w:r>
                            <w:r w:rsidR="00540191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I</w:t>
                            </w:r>
                            <w:r w:rsidR="00CB6C62" w:rsidRPr="006809A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. Yazılı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6" type="#_x0000_t202" style="position:absolute;margin-left:88.8pt;margin-top:-28.8pt;width:275.85pt;height:6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" filled="f" stroked="f">
                <v:textbox>
                  <w:txbxContent>
                    <w:p w:rsidR="00CB6C62" w:rsidRPr="006809A4" w:rsidRDefault="00CB6C62" w:rsidP="00E13BBA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proofErr w:type="gramStart"/>
                      <w:r w:rsidRPr="006809A4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………………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………………</w:t>
                      </w:r>
                      <w:r w:rsidRPr="006809A4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……………………</w:t>
                      </w:r>
                      <w:proofErr w:type="gramEnd"/>
                      <w:r w:rsidRPr="006809A4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Ortaokulu</w:t>
                      </w:r>
                    </w:p>
                    <w:p w:rsidR="00CB6C62" w:rsidRPr="006809A4" w:rsidRDefault="007C5C6C" w:rsidP="00E13BBA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…………………………</w:t>
                      </w:r>
                      <w:proofErr w:type="gramEnd"/>
                      <w:r w:rsidR="00CB6C62" w:rsidRPr="006809A4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Eğitim Öğretim Yılı</w:t>
                      </w:r>
                    </w:p>
                    <w:p w:rsidR="00CB6C62" w:rsidRPr="006809A4" w:rsidRDefault="00CB6C62" w:rsidP="00E13BBA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5</w:t>
                      </w:r>
                      <w:r w:rsidRPr="006809A4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. Sınıf Din Kültürü ve Ahlak Bilgisi Dersi</w:t>
                      </w:r>
                    </w:p>
                    <w:p w:rsidR="00CB6C62" w:rsidRPr="006809A4" w:rsidRDefault="0018726F" w:rsidP="00E13BBA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I</w:t>
                      </w:r>
                      <w:r w:rsidR="00CB6C62" w:rsidRPr="006809A4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I. Dönem I</w:t>
                      </w:r>
                      <w:r w:rsidR="00540191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I</w:t>
                      </w:r>
                      <w:r w:rsidR="00CB6C62" w:rsidRPr="006809A4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. Yazılı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-508000</wp:posOffset>
                </wp:positionH>
                <wp:positionV relativeFrom="paragraph">
                  <wp:posOffset>-539115</wp:posOffset>
                </wp:positionV>
                <wp:extent cx="6875780" cy="1673225"/>
                <wp:effectExtent l="1270" t="0" r="0" b="4445"/>
                <wp:wrapNone/>
                <wp:docPr id="82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780" cy="1673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6C62" w:rsidRDefault="00CB6C62" w:rsidP="00CB6C62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6761312" cy="1224951"/>
                                  <wp:effectExtent l="19050" t="0" r="1438" b="0"/>
                                  <wp:docPr id="43" name="Resim 1" descr="C:\Documents and Settings\fb\Desktop\YT-GRAPHİCS\ham\Kopyası ribbon34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Documents and Settings\fb\Desktop\YT-GRAPHİCS\ham\Kopyası ribbon34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58480" cy="12244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27" type="#_x0000_t202" style="position:absolute;margin-left:-40pt;margin-top:-42.45pt;width:541.4pt;height:13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PJXtQIAALc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" filled="f" stroked="f">
                <v:textbox inset="0,0,0">
                  <w:txbxContent>
                    <w:p w:rsidR="00CB6C62" w:rsidRDefault="00CB6C62" w:rsidP="00CB6C62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6761312" cy="1224951"/>
                            <wp:effectExtent l="19050" t="0" r="1438" b="0"/>
                            <wp:docPr id="43" name="Resim 1" descr="C:\Documents and Settings\fb\Desktop\YT-GRAPHİCS\ham\Kopyası ribbon34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Documents and Settings\fb\Desktop\YT-GRAPHİCS\ham\Kopyası ribbon34.t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58480" cy="12244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B6C62" w:rsidRDefault="00CB6C62" w:rsidP="00CB6C62"/>
    <w:p w:rsidR="00CB6C62" w:rsidRDefault="00671E72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5937250</wp:posOffset>
                </wp:positionH>
                <wp:positionV relativeFrom="paragraph">
                  <wp:posOffset>140335</wp:posOffset>
                </wp:positionV>
                <wp:extent cx="360045" cy="323850"/>
                <wp:effectExtent l="7620" t="635" r="3810" b="8890"/>
                <wp:wrapNone/>
                <wp:docPr id="81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23850"/>
                        </a:xfrm>
                        <a:prstGeom prst="flowChartConnector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6C62" w:rsidRDefault="00CB6C62" w:rsidP="00CB6C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AutoShape 61" o:spid="_x0000_s1028" type="#_x0000_t120" style="position:absolute;margin-left:467.5pt;margin-top:11.05pt;width:28.35pt;height:25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" fillcolor="#c6d9f1 [671]" stroked="f">
                <v:textbox>
                  <w:txbxContent>
                    <w:p w:rsidR="00CB6C62" w:rsidRDefault="00CB6C62" w:rsidP="00CB6C62"/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4027805</wp:posOffset>
                </wp:positionH>
                <wp:positionV relativeFrom="paragraph">
                  <wp:posOffset>122555</wp:posOffset>
                </wp:positionV>
                <wp:extent cx="2160270" cy="360045"/>
                <wp:effectExtent l="12700" t="11430" r="17780" b="9525"/>
                <wp:wrapNone/>
                <wp:docPr id="80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0270" cy="360045"/>
                        </a:xfrm>
                        <a:prstGeom prst="flowChartAlternateProcess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B6C62" w:rsidRPr="00F82015" w:rsidRDefault="00CB6C62" w:rsidP="00CB6C62">
                            <w:pPr>
                              <w:spacing w:after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F82015">
                              <w:rPr>
                                <w:b/>
                                <w:sz w:val="18"/>
                                <w:szCs w:val="18"/>
                              </w:rPr>
                              <w:t>Hepinize Başarılar…</w:t>
                            </w:r>
                          </w:p>
                          <w:p w:rsidR="00CB6C62" w:rsidRPr="006809A4" w:rsidRDefault="00CB6C62" w:rsidP="00CB6C62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………………</w:t>
                            </w:r>
                            <w:r w:rsidRPr="006809A4">
                              <w:rPr>
                                <w:sz w:val="18"/>
                                <w:szCs w:val="18"/>
                              </w:rPr>
                              <w:t>……………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809A4">
                              <w:rPr>
                                <w:sz w:val="18"/>
                                <w:szCs w:val="18"/>
                              </w:rPr>
                              <w:t>Dkab Öğretmeni</w:t>
                            </w:r>
                          </w:p>
                        </w:txbxContent>
                      </wps:txbx>
                      <wps:bodyPr rot="0" vert="horz" wrap="square" lIns="91440" tIns="10800" rIns="9144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40" o:spid="_x0000_s1029" type="#_x0000_t176" style="position:absolute;margin-left:317.15pt;margin-top:9.65pt;width:170.1pt;height:28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" fillcolor="#c6d9f1 [671]" strokecolor="#4bacc6 [3208]" strokeweight="1.5pt">
                <v:shadow color="#868686"/>
                <v:textbox inset=",.3mm,,.3mm">
                  <w:txbxContent>
                    <w:p w:rsidR="00CB6C62" w:rsidRPr="00F82015" w:rsidRDefault="00CB6C62" w:rsidP="00CB6C62">
                      <w:pPr>
                        <w:spacing w:after="0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F82015">
                        <w:rPr>
                          <w:b/>
                          <w:sz w:val="18"/>
                          <w:szCs w:val="18"/>
                        </w:rPr>
                        <w:t>Hepinize Başarılar…</w:t>
                      </w:r>
                    </w:p>
                    <w:p w:rsidR="00CB6C62" w:rsidRPr="006809A4" w:rsidRDefault="00CB6C62" w:rsidP="00CB6C62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sz w:val="18"/>
                          <w:szCs w:val="18"/>
                        </w:rPr>
                        <w:t>………………</w:t>
                      </w:r>
                      <w:r w:rsidRPr="006809A4">
                        <w:rPr>
                          <w:sz w:val="18"/>
                          <w:szCs w:val="18"/>
                        </w:rPr>
                        <w:t>……………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809A4">
                        <w:rPr>
                          <w:sz w:val="18"/>
                          <w:szCs w:val="18"/>
                        </w:rPr>
                        <w:t>Dkab</w:t>
                      </w:r>
                      <w:proofErr w:type="spellEnd"/>
                      <w:r w:rsidRPr="006809A4">
                        <w:rPr>
                          <w:sz w:val="18"/>
                          <w:szCs w:val="18"/>
                        </w:rPr>
                        <w:t xml:space="preserve"> Öğretmeni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-508000</wp:posOffset>
                </wp:positionH>
                <wp:positionV relativeFrom="paragraph">
                  <wp:posOffset>130810</wp:posOffset>
                </wp:positionV>
                <wp:extent cx="4581525" cy="356870"/>
                <wp:effectExtent l="10795" t="10160" r="17780" b="13970"/>
                <wp:wrapNone/>
                <wp:docPr id="79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81525" cy="356870"/>
                        </a:xfrm>
                        <a:prstGeom prst="flowChartAlternateProcess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B6C62" w:rsidRPr="00F82015" w:rsidRDefault="00CB6C62" w:rsidP="0002188B">
                            <w:pPr>
                              <w:shd w:val="clear" w:color="auto" w:fill="FFFFFF" w:themeFill="background1"/>
                              <w:spacing w:before="120" w:after="0"/>
                              <w:rPr>
                                <w:sz w:val="18"/>
                                <w:szCs w:val="18"/>
                              </w:rPr>
                            </w:pPr>
                            <w:r w:rsidRPr="00F82015">
                              <w:rPr>
                                <w:b/>
                                <w:sz w:val="18"/>
                                <w:szCs w:val="18"/>
                              </w:rPr>
                              <w:t>Adı</w:t>
                            </w:r>
                            <w:r w:rsidRPr="00F82015">
                              <w:rPr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Pr="0002188B">
                              <w:rPr>
                                <w:sz w:val="18"/>
                                <w:szCs w:val="18"/>
                                <w:shd w:val="clear" w:color="auto" w:fill="FFFFFF" w:themeFill="background1"/>
                              </w:rPr>
                              <w:t>……………………………..</w:t>
                            </w:r>
                            <w:r w:rsidRPr="00F82015">
                              <w:rPr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F82015">
                              <w:rPr>
                                <w:b/>
                                <w:sz w:val="18"/>
                                <w:szCs w:val="18"/>
                              </w:rPr>
                              <w:t>Soyadı</w:t>
                            </w:r>
                            <w:r w:rsidRPr="00F82015">
                              <w:rPr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Pr="0002188B">
                              <w:rPr>
                                <w:sz w:val="18"/>
                                <w:szCs w:val="18"/>
                                <w:shd w:val="clear" w:color="auto" w:fill="FFFFFF" w:themeFill="background1"/>
                              </w:rPr>
                              <w:t>………………………..</w:t>
                            </w:r>
                            <w:r w:rsidRPr="00F82015">
                              <w:rPr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F82015">
                              <w:rPr>
                                <w:b/>
                                <w:sz w:val="18"/>
                                <w:szCs w:val="18"/>
                              </w:rPr>
                              <w:t>Sınıfı</w:t>
                            </w:r>
                            <w:r w:rsidRPr="00F82015">
                              <w:rPr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Pr="0002188B">
                              <w:rPr>
                                <w:sz w:val="18"/>
                                <w:szCs w:val="18"/>
                                <w:shd w:val="clear" w:color="auto" w:fill="FFFFFF" w:themeFill="background1"/>
                              </w:rPr>
                              <w:t>………..</w:t>
                            </w:r>
                            <w:r w:rsidRPr="00F82015"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82015">
                              <w:rPr>
                                <w:b/>
                                <w:sz w:val="18"/>
                                <w:szCs w:val="18"/>
                              </w:rPr>
                              <w:t>No</w:t>
                            </w:r>
                            <w:r w:rsidRPr="00F82015">
                              <w:rPr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Pr="0002188B">
                              <w:rPr>
                                <w:sz w:val="18"/>
                                <w:szCs w:val="18"/>
                                <w:shd w:val="clear" w:color="auto" w:fill="FFFFFF" w:themeFill="background1"/>
                              </w:rPr>
                              <w:t>…….</w:t>
                            </w:r>
                            <w:r w:rsidRPr="00F8201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F82015">
                              <w:rPr>
                                <w:b/>
                                <w:sz w:val="18"/>
                                <w:szCs w:val="18"/>
                              </w:rPr>
                              <w:t>Puan</w:t>
                            </w:r>
                            <w:r w:rsidRPr="00F82015">
                              <w:rPr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Pr="0002188B">
                              <w:rPr>
                                <w:b/>
                                <w:sz w:val="18"/>
                                <w:szCs w:val="18"/>
                                <w:shd w:val="clear" w:color="auto" w:fill="FFFFFF" w:themeFill="background1"/>
                              </w:rPr>
                              <w:t>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39" o:spid="_x0000_s1030" type="#_x0000_t176" style="position:absolute;margin-left:-40pt;margin-top:10.3pt;width:360.75pt;height:28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" fillcolor="#eeece1 [3214]" strokecolor="#4bacc6 [3208]" strokeweight="1.5pt">
                <v:shadow color="#868686"/>
                <v:textbox>
                  <w:txbxContent>
                    <w:p w:rsidR="00CB6C62" w:rsidRPr="00F82015" w:rsidRDefault="00CB6C62" w:rsidP="0002188B">
                      <w:pPr>
                        <w:shd w:val="clear" w:color="auto" w:fill="FFFFFF" w:themeFill="background1"/>
                        <w:spacing w:before="120" w:after="0"/>
                        <w:rPr>
                          <w:sz w:val="18"/>
                          <w:szCs w:val="18"/>
                        </w:rPr>
                      </w:pPr>
                      <w:r w:rsidRPr="00F82015">
                        <w:rPr>
                          <w:b/>
                          <w:sz w:val="18"/>
                          <w:szCs w:val="18"/>
                        </w:rPr>
                        <w:t>Adı</w:t>
                      </w:r>
                      <w:r w:rsidRPr="00F82015">
                        <w:rPr>
                          <w:sz w:val="18"/>
                          <w:szCs w:val="18"/>
                        </w:rPr>
                        <w:t xml:space="preserve">: </w:t>
                      </w:r>
                      <w:proofErr w:type="gramStart"/>
                      <w:r w:rsidRPr="0002188B">
                        <w:rPr>
                          <w:sz w:val="18"/>
                          <w:szCs w:val="18"/>
                          <w:shd w:val="clear" w:color="auto" w:fill="FFFFFF" w:themeFill="background1"/>
                        </w:rPr>
                        <w:t>……………………………..</w:t>
                      </w:r>
                      <w:proofErr w:type="gramEnd"/>
                      <w:r w:rsidRPr="00F82015">
                        <w:rPr>
                          <w:sz w:val="18"/>
                          <w:szCs w:val="18"/>
                        </w:rPr>
                        <w:t xml:space="preserve">   </w:t>
                      </w:r>
                      <w:r w:rsidRPr="00F82015">
                        <w:rPr>
                          <w:b/>
                          <w:sz w:val="18"/>
                          <w:szCs w:val="18"/>
                        </w:rPr>
                        <w:t>Soyadı</w:t>
                      </w:r>
                      <w:r w:rsidRPr="00F82015">
                        <w:rPr>
                          <w:sz w:val="18"/>
                          <w:szCs w:val="18"/>
                        </w:rPr>
                        <w:t xml:space="preserve">: </w:t>
                      </w:r>
                      <w:proofErr w:type="gramStart"/>
                      <w:r w:rsidRPr="0002188B">
                        <w:rPr>
                          <w:sz w:val="18"/>
                          <w:szCs w:val="18"/>
                          <w:shd w:val="clear" w:color="auto" w:fill="FFFFFF" w:themeFill="background1"/>
                        </w:rPr>
                        <w:t>………………………..</w:t>
                      </w:r>
                      <w:proofErr w:type="gramEnd"/>
                      <w:r w:rsidRPr="00F82015">
                        <w:rPr>
                          <w:sz w:val="18"/>
                          <w:szCs w:val="18"/>
                        </w:rPr>
                        <w:t xml:space="preserve">   </w:t>
                      </w:r>
                      <w:r w:rsidRPr="00F82015">
                        <w:rPr>
                          <w:b/>
                          <w:sz w:val="18"/>
                          <w:szCs w:val="18"/>
                        </w:rPr>
                        <w:t>Sınıfı</w:t>
                      </w:r>
                      <w:r w:rsidRPr="00F82015">
                        <w:rPr>
                          <w:sz w:val="18"/>
                          <w:szCs w:val="18"/>
                        </w:rPr>
                        <w:t xml:space="preserve">: </w:t>
                      </w:r>
                      <w:proofErr w:type="gramStart"/>
                      <w:r w:rsidRPr="0002188B">
                        <w:rPr>
                          <w:sz w:val="18"/>
                          <w:szCs w:val="18"/>
                          <w:shd w:val="clear" w:color="auto" w:fill="FFFFFF" w:themeFill="background1"/>
                        </w:rPr>
                        <w:t>………..</w:t>
                      </w:r>
                      <w:proofErr w:type="gramEnd"/>
                      <w:r w:rsidRPr="00F82015">
                        <w:rPr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F82015">
                        <w:rPr>
                          <w:b/>
                          <w:sz w:val="18"/>
                          <w:szCs w:val="18"/>
                        </w:rPr>
                        <w:t>No</w:t>
                      </w:r>
                      <w:r w:rsidRPr="00F82015">
                        <w:rPr>
                          <w:sz w:val="18"/>
                          <w:szCs w:val="18"/>
                        </w:rPr>
                        <w:t xml:space="preserve">: </w:t>
                      </w:r>
                      <w:proofErr w:type="gramStart"/>
                      <w:r w:rsidRPr="0002188B">
                        <w:rPr>
                          <w:sz w:val="18"/>
                          <w:szCs w:val="18"/>
                          <w:shd w:val="clear" w:color="auto" w:fill="FFFFFF" w:themeFill="background1"/>
                        </w:rPr>
                        <w:t>…….</w:t>
                      </w:r>
                      <w:proofErr w:type="gramEnd"/>
                      <w:r w:rsidRPr="00F82015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 xml:space="preserve">  </w:t>
                      </w:r>
                      <w:r w:rsidRPr="00F82015">
                        <w:rPr>
                          <w:b/>
                          <w:sz w:val="18"/>
                          <w:szCs w:val="18"/>
                        </w:rPr>
                        <w:t>Puan</w:t>
                      </w:r>
                      <w:r w:rsidRPr="00F82015">
                        <w:rPr>
                          <w:sz w:val="18"/>
                          <w:szCs w:val="18"/>
                        </w:rPr>
                        <w:t xml:space="preserve">: </w:t>
                      </w:r>
                      <w:proofErr w:type="gramStart"/>
                      <w:r w:rsidRPr="0002188B">
                        <w:rPr>
                          <w:b/>
                          <w:sz w:val="18"/>
                          <w:szCs w:val="18"/>
                          <w:shd w:val="clear" w:color="auto" w:fill="FFFFFF" w:themeFill="background1"/>
                        </w:rPr>
                        <w:t>……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CB6C62" w:rsidRDefault="00671E72" w:rsidP="00CB6C62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-511606</wp:posOffset>
                </wp:positionH>
                <wp:positionV relativeFrom="paragraph">
                  <wp:posOffset>218152</wp:posOffset>
                </wp:positionV>
                <wp:extent cx="6875780" cy="1984375"/>
                <wp:effectExtent l="0" t="0" r="39370" b="15875"/>
                <wp:wrapNone/>
                <wp:docPr id="5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5780" cy="1984375"/>
                          <a:chOff x="704" y="972"/>
                          <a:chExt cx="10828" cy="3125"/>
                        </a:xfrm>
                      </wpg:grpSpPr>
                      <wps:wsp>
                        <wps:cNvPr id="51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719" y="1432"/>
                            <a:ext cx="10772" cy="2665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 w="19050">
                            <a:solidFill>
                              <a:schemeClr val="accent4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6C62" w:rsidRDefault="00CB6C62" w:rsidP="00CB6C6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2" name="Group 4"/>
                        <wpg:cNvGrpSpPr>
                          <a:grpSpLocks/>
                        </wpg:cNvGrpSpPr>
                        <wpg:grpSpPr bwMode="auto">
                          <a:xfrm>
                            <a:off x="3019" y="1797"/>
                            <a:ext cx="2256" cy="510"/>
                            <a:chOff x="3551" y="1432"/>
                            <a:chExt cx="2256" cy="510"/>
                          </a:xfrm>
                        </wpg:grpSpPr>
                        <wps:wsp>
                          <wps:cNvPr id="53" name="AutoShap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3551" y="1432"/>
                              <a:ext cx="510" cy="510"/>
                            </a:xfrm>
                            <a:prstGeom prst="star8">
                              <a:avLst>
                                <a:gd name="adj" fmla="val 38250"/>
                              </a:avLst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CB6C62" w:rsidRPr="000D2296" w:rsidRDefault="00CB6C62" w:rsidP="00CB6C62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0D2296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54000" tIns="0" rIns="54000" bIns="10800" anchor="t" anchorCtr="0" upright="1">
                            <a:noAutofit/>
                          </wps:bodyPr>
                        </wps:wsp>
                        <wps:wsp>
                          <wps:cNvPr id="54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3" y="1519"/>
                              <a:ext cx="1814" cy="34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EC7CE8" w:rsidRDefault="00EC7CE8" w:rsidP="00EC7CE8">
                                <w:pPr>
                                  <w:shd w:val="clear" w:color="auto" w:fill="FFFFFF" w:themeFill="background1"/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  <w:t xml:space="preserve">İnnâ </w:t>
                                </w:r>
                              </w:p>
                              <w:p w:rsidR="00CB6C62" w:rsidRDefault="00CB6C62" w:rsidP="00E13BBA">
                                <w:pPr>
                                  <w:shd w:val="clear" w:color="auto" w:fill="FFFFFF" w:themeFill="background1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10800" rIns="9144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7"/>
                        <wpg:cNvGrpSpPr>
                          <a:grpSpLocks/>
                        </wpg:cNvGrpSpPr>
                        <wpg:grpSpPr bwMode="auto">
                          <a:xfrm>
                            <a:off x="3076" y="3387"/>
                            <a:ext cx="2540" cy="510"/>
                            <a:chOff x="3551" y="1432"/>
                            <a:chExt cx="2540" cy="510"/>
                          </a:xfrm>
                        </wpg:grpSpPr>
                        <wps:wsp>
                          <wps:cNvPr id="56" name="AutoShape 8"/>
                          <wps:cNvSpPr>
                            <a:spLocks noChangeArrowheads="1"/>
                          </wps:cNvSpPr>
                          <wps:spPr bwMode="auto">
                            <a:xfrm>
                              <a:off x="3551" y="1432"/>
                              <a:ext cx="510" cy="510"/>
                            </a:xfrm>
                            <a:prstGeom prst="star8">
                              <a:avLst>
                                <a:gd name="adj" fmla="val 38250"/>
                              </a:avLst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CB6C62" w:rsidRPr="000D2296" w:rsidRDefault="00CB6C62" w:rsidP="00CB6C62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54000" tIns="0" rIns="54000" bIns="10800" anchor="t" anchorCtr="0" upright="1">
                            <a:noAutofit/>
                          </wps:bodyPr>
                        </wps:wsp>
                        <wps:wsp>
                          <wps:cNvPr id="57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3" y="1519"/>
                              <a:ext cx="2098" cy="34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EC7CE8" w:rsidRDefault="00EC7CE8" w:rsidP="00EC7CE8">
                                <w:pPr>
                                  <w:shd w:val="clear" w:color="auto" w:fill="FFFFFF" w:themeFill="background1"/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  <w:t>e'taynâ</w:t>
                                </w:r>
                              </w:p>
                              <w:p w:rsidR="00CB6C62" w:rsidRDefault="00CB6C62" w:rsidP="00E13BBA">
                                <w:pPr>
                                  <w:shd w:val="clear" w:color="auto" w:fill="FFFFFF" w:themeFill="background1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10"/>
                        <wpg:cNvGrpSpPr>
                          <a:grpSpLocks/>
                        </wpg:cNvGrpSpPr>
                        <wpg:grpSpPr bwMode="auto">
                          <a:xfrm>
                            <a:off x="4045" y="2679"/>
                            <a:ext cx="3333" cy="510"/>
                            <a:chOff x="3551" y="1432"/>
                            <a:chExt cx="3333" cy="510"/>
                          </a:xfrm>
                        </wpg:grpSpPr>
                        <wps:wsp>
                          <wps:cNvPr id="59" name="AutoShap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3551" y="1432"/>
                              <a:ext cx="510" cy="510"/>
                            </a:xfrm>
                            <a:prstGeom prst="star8">
                              <a:avLst>
                                <a:gd name="adj" fmla="val 38250"/>
                              </a:avLst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CB6C62" w:rsidRPr="000D2296" w:rsidRDefault="00CB6C62" w:rsidP="00CB6C62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54000" tIns="0" rIns="54000" bIns="10800" anchor="t" anchorCtr="0" upright="1">
                            <a:noAutofit/>
                          </wps:bodyPr>
                        </wps:wsp>
                        <wps:wsp>
                          <wps:cNvPr id="60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3" y="1519"/>
                              <a:ext cx="2891" cy="34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EC7CE8" w:rsidRDefault="00EC7CE8" w:rsidP="00EC7CE8">
                                <w:pPr>
                                  <w:shd w:val="clear" w:color="auto" w:fill="FFFFFF" w:themeFill="background1"/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  <w:t>Bismillahirrahmânirrahîm.</w:t>
                                </w:r>
                              </w:p>
                              <w:p w:rsidR="00CB6C62" w:rsidRDefault="00CB6C62" w:rsidP="00E13BBA">
                                <w:pPr>
                                  <w:shd w:val="clear" w:color="auto" w:fill="FFFFFF" w:themeFill="background1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13"/>
                        <wpg:cNvGrpSpPr>
                          <a:grpSpLocks/>
                        </wpg:cNvGrpSpPr>
                        <wpg:grpSpPr bwMode="auto">
                          <a:xfrm>
                            <a:off x="6382" y="1774"/>
                            <a:ext cx="2199" cy="510"/>
                            <a:chOff x="3551" y="1432"/>
                            <a:chExt cx="2199" cy="510"/>
                          </a:xfrm>
                        </wpg:grpSpPr>
                        <wps:wsp>
                          <wps:cNvPr id="62" name="AutoShap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3551" y="1432"/>
                              <a:ext cx="510" cy="510"/>
                            </a:xfrm>
                            <a:prstGeom prst="star8">
                              <a:avLst>
                                <a:gd name="adj" fmla="val 38250"/>
                              </a:avLst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CB6C62" w:rsidRPr="000D2296" w:rsidRDefault="00CB6C62" w:rsidP="00CB6C62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54000" tIns="0" rIns="54000" bIns="10800" anchor="t" anchorCtr="0" upright="1">
                            <a:noAutofit/>
                          </wps:bodyPr>
                        </wps:wsp>
                        <wps:wsp>
                          <wps:cNvPr id="63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3" y="1519"/>
                              <a:ext cx="1757" cy="34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EC7CE8" w:rsidRDefault="00EC7CE8" w:rsidP="00EC7CE8">
                                <w:pPr>
                                  <w:shd w:val="clear" w:color="auto" w:fill="FFFFFF" w:themeFill="background1"/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  <w:t>ke’l kevser</w:t>
                                </w:r>
                              </w:p>
                              <w:p w:rsidR="00CB6C62" w:rsidRDefault="00CB6C62" w:rsidP="00E13BBA">
                                <w:pPr>
                                  <w:shd w:val="clear" w:color="auto" w:fill="FFFFFF" w:themeFill="background1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10800" rIns="9144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16"/>
                        <wpg:cNvGrpSpPr>
                          <a:grpSpLocks/>
                        </wpg:cNvGrpSpPr>
                        <wpg:grpSpPr bwMode="auto">
                          <a:xfrm>
                            <a:off x="8318" y="2592"/>
                            <a:ext cx="2766" cy="510"/>
                            <a:chOff x="3551" y="1432"/>
                            <a:chExt cx="2766" cy="510"/>
                          </a:xfrm>
                        </wpg:grpSpPr>
                        <wps:wsp>
                          <wps:cNvPr id="65" name="AutoShape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3551" y="1432"/>
                              <a:ext cx="510" cy="510"/>
                            </a:xfrm>
                            <a:prstGeom prst="star8">
                              <a:avLst>
                                <a:gd name="adj" fmla="val 38250"/>
                              </a:avLst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CB6C62" w:rsidRPr="000D2296" w:rsidRDefault="00CB6C62" w:rsidP="00CB6C62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54000" tIns="0" rIns="54000" bIns="10800" anchor="t" anchorCtr="0" upright="1">
                            <a:noAutofit/>
                          </wps:bodyPr>
                        </wps:wsp>
                        <wps:wsp>
                          <wps:cNvPr id="66" name="Text Box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3" y="1519"/>
                              <a:ext cx="2324" cy="34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EC7CE8" w:rsidRDefault="00EC7CE8" w:rsidP="00EC7CE8">
                                <w:pPr>
                                  <w:shd w:val="clear" w:color="auto" w:fill="FFFFFF" w:themeFill="background1"/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  <w:t xml:space="preserve">İnne şânieke </w:t>
                                </w:r>
                              </w:p>
                              <w:p w:rsidR="00CB6C62" w:rsidRDefault="00CB6C62" w:rsidP="00E13BBA">
                                <w:pPr>
                                  <w:shd w:val="clear" w:color="auto" w:fill="FFFFFF" w:themeFill="background1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10800" rIns="9144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19"/>
                        <wpg:cNvGrpSpPr>
                          <a:grpSpLocks/>
                        </wpg:cNvGrpSpPr>
                        <wpg:grpSpPr bwMode="auto">
                          <a:xfrm>
                            <a:off x="9162" y="1687"/>
                            <a:ext cx="2199" cy="510"/>
                            <a:chOff x="3551" y="1432"/>
                            <a:chExt cx="2199" cy="510"/>
                          </a:xfrm>
                        </wpg:grpSpPr>
                        <wps:wsp>
                          <wps:cNvPr id="68" name="AutoShap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3551" y="1432"/>
                              <a:ext cx="510" cy="510"/>
                            </a:xfrm>
                            <a:prstGeom prst="star8">
                              <a:avLst>
                                <a:gd name="adj" fmla="val 38250"/>
                              </a:avLst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CB6C62" w:rsidRPr="000D2296" w:rsidRDefault="00CB6C62" w:rsidP="00CB6C62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54000" tIns="0" rIns="54000" bIns="10800" anchor="t" anchorCtr="0" upright="1">
                            <a:noAutofit/>
                          </wps:bodyPr>
                        </wps:wsp>
                        <wps:wsp>
                          <wps:cNvPr id="69" name="Text 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3" y="1519"/>
                              <a:ext cx="1757" cy="34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EC7CE8" w:rsidRDefault="00EC7CE8" w:rsidP="00EC7CE8">
                                <w:pPr>
                                  <w:shd w:val="clear" w:color="auto" w:fill="FFFFFF" w:themeFill="background1"/>
                                  <w:rPr>
                                    <w:rFonts w:ascii="Titillium-ThinItalic" w:hAnsi="Titillium-ThinItalic" w:cs="Titillium-ThinItalic"/>
                                    <w:i/>
                                    <w:iCs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  <w:t>hüvel'ebter</w:t>
                                </w:r>
                              </w:p>
                              <w:p w:rsidR="00CB6C62" w:rsidRDefault="00CB6C62" w:rsidP="00E13BBA">
                                <w:pPr>
                                  <w:shd w:val="clear" w:color="auto" w:fill="FFFFFF" w:themeFill="background1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10800" rIns="9144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22"/>
                        <wpg:cNvGrpSpPr>
                          <a:grpSpLocks/>
                        </wpg:cNvGrpSpPr>
                        <wpg:grpSpPr bwMode="auto">
                          <a:xfrm>
                            <a:off x="9034" y="3300"/>
                            <a:ext cx="2313" cy="510"/>
                            <a:chOff x="3551" y="1432"/>
                            <a:chExt cx="2313" cy="510"/>
                          </a:xfrm>
                        </wpg:grpSpPr>
                        <wps:wsp>
                          <wps:cNvPr id="71" name="AutoShape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3551" y="1432"/>
                              <a:ext cx="510" cy="510"/>
                            </a:xfrm>
                            <a:prstGeom prst="star8">
                              <a:avLst>
                                <a:gd name="adj" fmla="val 38250"/>
                              </a:avLst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CB6C62" w:rsidRPr="000D2296" w:rsidRDefault="00CB6C62" w:rsidP="00CB6C62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54000" tIns="0" rIns="54000" bIns="10800" anchor="t" anchorCtr="0" upright="1">
                            <a:noAutofit/>
                          </wps:bodyPr>
                        </wps:wsp>
                        <wps:wsp>
                          <wps:cNvPr id="72" name="Text Box 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3" y="1519"/>
                              <a:ext cx="1871" cy="34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EC7CE8" w:rsidRDefault="00EC7CE8" w:rsidP="00EC7CE8">
                                <w:pPr>
                                  <w:shd w:val="clear" w:color="auto" w:fill="FFFFFF" w:themeFill="background1"/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  <w:t>venhar</w:t>
                                </w:r>
                              </w:p>
                              <w:p w:rsidR="00CB6C62" w:rsidRDefault="00CB6C62" w:rsidP="00E13BBA">
                                <w:pPr>
                                  <w:shd w:val="clear" w:color="auto" w:fill="FFFFFF" w:themeFill="background1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10800" rIns="9144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25"/>
                        <wpg:cNvGrpSpPr>
                          <a:grpSpLocks/>
                        </wpg:cNvGrpSpPr>
                        <wpg:grpSpPr bwMode="auto">
                          <a:xfrm>
                            <a:off x="6125" y="3479"/>
                            <a:ext cx="2594" cy="510"/>
                            <a:chOff x="2926" y="1407"/>
                            <a:chExt cx="2594" cy="510"/>
                          </a:xfrm>
                        </wpg:grpSpPr>
                        <wps:wsp>
                          <wps:cNvPr id="74" name="AutoShape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2926" y="1407"/>
                              <a:ext cx="510" cy="510"/>
                            </a:xfrm>
                            <a:prstGeom prst="star8">
                              <a:avLst>
                                <a:gd name="adj" fmla="val 38250"/>
                              </a:avLst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CB6C62" w:rsidRPr="000D2296" w:rsidRDefault="00A3738E" w:rsidP="00CB6C62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vert="horz" wrap="square" lIns="54000" tIns="0" rIns="54000" bIns="10800" anchor="t" anchorCtr="0" upright="1">
                            <a:noAutofit/>
                          </wps:bodyPr>
                        </wps:wsp>
                        <wps:wsp>
                          <wps:cNvPr id="75" name="Text Box 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68" y="1482"/>
                              <a:ext cx="2152" cy="34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EC7CE8" w:rsidRDefault="00EC7CE8" w:rsidP="00EC7CE8">
                                <w:pPr>
                                  <w:shd w:val="clear" w:color="auto" w:fill="FFFFFF" w:themeFill="background1"/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  <w:t xml:space="preserve">Fesalli lirabbike </w:t>
                                </w:r>
                              </w:p>
                              <w:p w:rsidR="00CB6C62" w:rsidRDefault="00CB6C62" w:rsidP="00E13BBA">
                                <w:pPr>
                                  <w:shd w:val="clear" w:color="auto" w:fill="FFFFFF" w:themeFill="background1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10800" rIns="91440" bIns="10800" anchor="t" anchorCtr="0" upright="1">
                            <a:noAutofit/>
                          </wps:bodyPr>
                        </wps:wsp>
                      </wpg:grpSp>
                      <wps:wsp>
                        <wps:cNvPr id="76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719" y="1432"/>
                            <a:ext cx="1605" cy="2665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6C62" w:rsidRPr="00547758" w:rsidRDefault="00CB6C62" w:rsidP="00E13BBA">
                              <w:pPr>
                                <w:shd w:val="clear" w:color="auto" w:fill="FFFFFF" w:themeFill="background1"/>
                                <w:spacing w:after="0" w:line="360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547758">
                                <w:rPr>
                                  <w:b/>
                                  <w:sz w:val="18"/>
                                  <w:szCs w:val="18"/>
                                </w:rPr>
                                <w:t>1-  ……….</w:t>
                              </w:r>
                            </w:p>
                            <w:p w:rsidR="00CB6C62" w:rsidRPr="00547758" w:rsidRDefault="00CB6C62" w:rsidP="00E13BBA">
                              <w:pPr>
                                <w:shd w:val="clear" w:color="auto" w:fill="FFFFFF" w:themeFill="background1"/>
                                <w:spacing w:after="0" w:line="360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547758">
                                <w:rPr>
                                  <w:b/>
                                  <w:sz w:val="18"/>
                                  <w:szCs w:val="18"/>
                                </w:rPr>
                                <w:t>2-  ……….</w:t>
                              </w:r>
                            </w:p>
                            <w:p w:rsidR="00CB6C62" w:rsidRPr="00547758" w:rsidRDefault="00CB6C62" w:rsidP="00E13BBA">
                              <w:pPr>
                                <w:shd w:val="clear" w:color="auto" w:fill="FFFFFF" w:themeFill="background1"/>
                                <w:spacing w:after="0" w:line="360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547758">
                                <w:rPr>
                                  <w:b/>
                                  <w:sz w:val="18"/>
                                  <w:szCs w:val="18"/>
                                </w:rPr>
                                <w:t>3-  ……….</w:t>
                              </w:r>
                            </w:p>
                            <w:p w:rsidR="00CB6C62" w:rsidRPr="00547758" w:rsidRDefault="00CB6C62" w:rsidP="00E13BBA">
                              <w:pPr>
                                <w:shd w:val="clear" w:color="auto" w:fill="FFFFFF" w:themeFill="background1"/>
                                <w:spacing w:after="0" w:line="360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547758">
                                <w:rPr>
                                  <w:b/>
                                  <w:sz w:val="18"/>
                                  <w:szCs w:val="18"/>
                                </w:rPr>
                                <w:t>4-  ……….</w:t>
                              </w:r>
                            </w:p>
                            <w:p w:rsidR="00CB6C62" w:rsidRPr="00547758" w:rsidRDefault="00CB6C62" w:rsidP="00E13BBA">
                              <w:pPr>
                                <w:shd w:val="clear" w:color="auto" w:fill="FFFFFF" w:themeFill="background1"/>
                                <w:spacing w:after="0" w:line="360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547758">
                                <w:rPr>
                                  <w:b/>
                                  <w:sz w:val="18"/>
                                  <w:szCs w:val="18"/>
                                </w:rPr>
                                <w:t>5-  ……….</w:t>
                              </w:r>
                            </w:p>
                            <w:p w:rsidR="00CB6C62" w:rsidRPr="00547758" w:rsidRDefault="00CB6C62" w:rsidP="00E13BBA">
                              <w:pPr>
                                <w:shd w:val="clear" w:color="auto" w:fill="FFFFFF" w:themeFill="background1"/>
                                <w:spacing w:after="0" w:line="360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547758">
                                <w:rPr>
                                  <w:b/>
                                  <w:sz w:val="18"/>
                                  <w:szCs w:val="18"/>
                                </w:rPr>
                                <w:t>6-  ……….</w:t>
                              </w:r>
                            </w:p>
                            <w:p w:rsidR="00CB6C62" w:rsidRDefault="00CB6C62" w:rsidP="00E13BBA">
                              <w:pPr>
                                <w:shd w:val="clear" w:color="auto" w:fill="FFFFFF" w:themeFill="background1"/>
                                <w:spacing w:after="0" w:line="360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547758">
                                <w:rPr>
                                  <w:b/>
                                  <w:sz w:val="18"/>
                                  <w:szCs w:val="18"/>
                                </w:rPr>
                                <w:t>7-  ……….</w:t>
                              </w:r>
                            </w:p>
                            <w:p w:rsidR="00547758" w:rsidRPr="00547758" w:rsidRDefault="00547758" w:rsidP="00E13BBA">
                              <w:pPr>
                                <w:shd w:val="clear" w:color="auto" w:fill="FFFFFF" w:themeFill="background1"/>
                                <w:spacing w:after="0" w:line="360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8- ……….</w:t>
                              </w:r>
                            </w:p>
                          </w:txbxContent>
                        </wps:txbx>
                        <wps:bodyPr rot="0" vert="horz" wrap="square" lIns="91440" tIns="82800" rIns="91440" bIns="10800" anchor="t" anchorCtr="0" upright="1">
                          <a:noAutofit/>
                        </wps:bodyPr>
                      </wps:wsp>
                      <wps:wsp>
                        <wps:cNvPr id="77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704" y="978"/>
                            <a:ext cx="10828" cy="454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CB6C62" w:rsidRPr="00CB6C62" w:rsidRDefault="00CB6C62" w:rsidP="00CB6C62">
                              <w:pPr>
                                <w:rPr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CB6C62">
                                <w:rPr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                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    </w:t>
                              </w:r>
                              <w:r w:rsidR="002C1C38">
                                <w:rPr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Aşağıda </w:t>
                              </w:r>
                              <w:r w:rsidR="00D250EB">
                                <w:rPr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>Kevser Suresi’nin</w:t>
                              </w:r>
                              <w:r w:rsidR="00D250EB" w:rsidRPr="00CB6C62">
                                <w:rPr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CB6C62">
                                <w:rPr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okunuşu karışık olarak verilmiştir. Okunuş sırasına göre yan tarafa sıralayalım. </w:t>
                              </w:r>
                              <w:r w:rsidRPr="00547758"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(2X8=16 PUAN)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704" y="972"/>
                            <a:ext cx="850" cy="454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6C62" w:rsidRPr="00446E26" w:rsidRDefault="00CB6C62" w:rsidP="00CB6C62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1.</w:t>
                              </w:r>
                              <w:r w:rsidRPr="00EB5EF6">
                                <w:rPr>
                                  <w:b/>
                                  <w:sz w:val="14"/>
                                  <w:szCs w:val="14"/>
                                </w:rPr>
                                <w:t>Soru</w:t>
                              </w:r>
                            </w:p>
                          </w:txbxContent>
                        </wps:txbx>
                        <wps:bodyPr rot="0" vert="horz" wrap="square" lIns="91440" tIns="1080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31" style="position:absolute;margin-left:-40.3pt;margin-top:17.2pt;width:541.4pt;height:156.25pt;z-index:251660288" coordorigin="704,972" coordsize="10828,3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32" type="#_x0000_t202" style="position:absolute;left:719;top:1432;width:10772;height:2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2G8sQA&#10;AADbAAAADwAAAGRycy9kb3ducmV2LnhtbESPQWvCQBSE7wX/w/IEb3WTgkViNiKCUPCitpUen9ln&#10;sph9G7JrEvvru4VCj8PMfMPk69E2oqfOG8cK0nkCgrh02nCl4ON997wE4QOyxsYxKXiQh3Uxecox&#10;027gI/WnUIkIYZ+hgjqENpPSlzVZ9HPXEkfv6jqLIcqukrrDIcJtI1+S5FVaNBwXamxpW1N5O92t&#10;gt6c9+PFfA0uvRwe8jPx5+W3V2o2HTcrEIHG8B/+a79pBYsUfr/EHy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9hvLEAAAA2wAAAA8AAAAAAAAAAAAAAAAAmAIAAGRycy9k&#10;b3ducmV2LnhtbFBLBQYAAAAABAAEAPUAAACJAwAAAAA=&#10;" fillcolor="#ccc0d9 [1303]" strokecolor="#5f497a [2407]" strokeweight="1.5pt">
                  <v:textbox>
                    <w:txbxContent>
                      <w:p w:rsidR="00CB6C62" w:rsidRDefault="00CB6C62" w:rsidP="00CB6C62"/>
                    </w:txbxContent>
                  </v:textbox>
                </v:shape>
                <v:group id="Group 4" o:spid="_x0000_s1033" style="position:absolute;left:3019;top:1797;width:2256;height:510" coordorigin="3551,1432" coordsize="2256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type id="_x0000_t58" coordsize="21600,21600" o:spt="58" adj="2538" path="m21600,10800l@3@6,18436,3163@4@5,10800,0@6@5,3163,3163@5@6,,10800@5@4,3163,18436@6@3,10800,21600@4@3,18436,18436@3@4xe">
                    <v:stroke joinstyle="miter"/>
                    <v:formulas>
                      <v:f eqn="sum 10800 0 #0"/>
                      <v:f eqn="prod @0 30274 32768"/>
                      <v:f eqn="prod @0 12540 32768"/>
                      <v:f eqn="sum @1 10800 0"/>
                      <v:f eqn="sum @2 10800 0"/>
                      <v:f eqn="sum 10800 0 @1"/>
                      <v:f eqn="sum 10800 0 @2"/>
                      <v:f eqn="prod @0 23170 32768"/>
                      <v:f eqn="sum @7 10800 0"/>
                      <v:f eqn="sum 10800 0 @7"/>
                    </v:formulas>
                    <v:path gradientshapeok="t" o:connecttype="rect" textboxrect="@9,@9,@8,@8"/>
                    <v:handles>
                      <v:h position="#0,center" xrange="0,10800"/>
                    </v:handles>
                  </v:shapetype>
                  <v:shape id="AutoShape 5" o:spid="_x0000_s1034" type="#_x0000_t58" style="position:absolute;left:3551;top:1432;width:51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ome8AA&#10;AADbAAAADwAAAGRycy9kb3ducmV2LnhtbESPQWsCMRSE74X+h/CE3mpWyxZdjVLFgtfaen9sntnF&#10;zXtLEnX775uC4HGYmW+Y5XrwnbpSiK2wgcm4AEVci23ZGfj5/nydgYoJ2WInTAZ+KcJ69fy0xMrK&#10;jb/oekhOZQjHCg00KfWV1rFuyGMcS0+cvZMEjynL4LQNeMtw3+lpUbxrjy3nhQZ72jZUnw8Xb2Bb&#10;lrP9bueck81pg0eUMC/FmJfR8LEAlWhIj/C9vbcGyjf4/5J/gF7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Come8AAAADbAAAADwAAAAAAAAAAAAAAAACYAgAAZHJzL2Rvd25y&#10;ZXYueG1sUEsFBgAAAAAEAAQA9QAAAIUDAAAAAA==&#10;" fillcolor="#f79646 [3209]" strokecolor="#f2f2f2 [3041]" strokeweight="1.5pt">
                    <v:shadow on="t" color="#974706 [1609]" opacity=".5" offset="1pt"/>
                    <v:textbox inset="1.5mm,0,1.5mm,.3mm">
                      <w:txbxContent>
                        <w:p w:rsidR="00CB6C62" w:rsidRPr="000D2296" w:rsidRDefault="00CB6C62" w:rsidP="00CB6C62">
                          <w:pPr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 w:rsidRPr="000D2296">
                            <w:rPr>
                              <w:b/>
                              <w:sz w:val="24"/>
                              <w:szCs w:val="24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6" o:spid="_x0000_s1035" type="#_x0000_t202" style="position:absolute;left:3993;top:1519;width:1814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eJ7cMA&#10;AADbAAAADwAAAGRycy9kb3ducmV2LnhtbESPQUsDMRCF74L/IYzQm51UapFt0yKC0NaLVtvzsJnu&#10;bruZhE22Xf+9EQSPjzfve/MWq8G16sJdbLwYmIw1KJbS20YqA1+fr/dPoGIisdR6YQPfHGG1vL1Z&#10;UGH9VT74skuVyhCJBRmoUwoFYixrdhTHPrBk7+g7RynLrkLb0TXDXYsPWs/QUSO5oabALzWX513v&#10;8htb24dm/46615vJYXYK+IYbY0Z3w/McVOIh/R//pdfWwOMUfrdkAOD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eJ7cMAAADbAAAADwAAAAAAAAAAAAAAAACYAgAAZHJzL2Rv&#10;d25yZXYueG1sUEsFBgAAAAAEAAQA9QAAAIgDAAAAAA==&#10;" fillcolor="#f79646 [3209]" strokecolor="#f2f2f2 [3041]" strokeweight="2.25pt">
                    <v:shadow on="t" color="#974706 [1609]" opacity=".5" offset="1pt"/>
                    <v:textbox inset=",.3mm,,.3mm">
                      <w:txbxContent>
                        <w:p w:rsidR="00EC7CE8" w:rsidRDefault="00EC7CE8" w:rsidP="00EC7CE8">
                          <w:pPr>
                            <w:shd w:val="clear" w:color="auto" w:fill="FFFFFF" w:themeFill="background1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  <w:t>İnnâ</w:t>
                          </w:r>
                          <w:proofErr w:type="spellEnd"/>
                          <w:r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:rsidR="00CB6C62" w:rsidRDefault="00CB6C62" w:rsidP="00E13BBA">
                          <w:pPr>
                            <w:shd w:val="clear" w:color="auto" w:fill="FFFFFF" w:themeFill="background1"/>
                            <w:jc w:val="center"/>
                          </w:pPr>
                        </w:p>
                      </w:txbxContent>
                    </v:textbox>
                  </v:shape>
                </v:group>
                <v:group id="Group 7" o:spid="_x0000_s1036" style="position:absolute;left:3076;top:3387;width:2540;height:510" coordorigin="3551,1432" coordsize="2540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AutoShape 8" o:spid="_x0000_s1037" type="#_x0000_t58" style="position:absolute;left:3551;top:1432;width:51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2F48AA&#10;AADbAAAADwAAAGRycy9kb3ducmV2LnhtbESPQWsCMRSE74X+h/AEbzWrsGK3RlFR8Kpt74/NM7u4&#10;eW9JUl3/fVMQehxm5htmuR58p24UYitsYDopQBHXYlt2Br4+D28LUDEhW+yEycCDIqxXry9LrKzc&#10;+US3c3IqQzhWaKBJqa+0jnVDHuNEeuLsXSR4TFkGp23Ae4b7Ts+KYq49tpwXGuxp11B9Pf94A7uy&#10;XBz3e+ecbC9b/EYJ76UYMx4Nmw9QiYb0H362j9ZAOYe/L/kH6N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F2F48AAAADbAAAADwAAAAAAAAAAAAAAAACYAgAAZHJzL2Rvd25y&#10;ZXYueG1sUEsFBgAAAAAEAAQA9QAAAIUDAAAAAA==&#10;" fillcolor="#f79646 [3209]" strokecolor="#f2f2f2 [3041]" strokeweight="1.5pt">
                    <v:shadow on="t" color="#974706 [1609]" opacity=".5" offset="1pt"/>
                    <v:textbox inset="1.5mm,0,1.5mm,.3mm">
                      <w:txbxContent>
                        <w:p w:rsidR="00CB6C62" w:rsidRPr="000D2296" w:rsidRDefault="00CB6C62" w:rsidP="00CB6C62">
                          <w:pPr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24"/>
                              <w:szCs w:val="24"/>
                            </w:rPr>
                            <w:t>D</w:t>
                          </w:r>
                        </w:p>
                      </w:txbxContent>
                    </v:textbox>
                  </v:shape>
                  <v:shape id="Text Box 9" o:spid="_x0000_s1038" type="#_x0000_t202" style="position:absolute;left:3993;top:1519;width:2098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qXjcUA&#10;AADbAAAADwAAAGRycy9kb3ducmV2LnhtbESP0WrCQBRE3wv+w3KFvhSziVA1qWsooij41MQPuGRv&#10;k2D2bsxuNe3XdwtCH4eZOcOs89F04kaDay0rSKIYBHFldcu1gnO5n61AOI+ssbNMCr7JQb6ZPK0x&#10;0/bOH3QrfC0ChF2GChrv+0xKVzVk0EW2Jw7epx0M+iCHWuoB7wFuOjmP44U02HJYaLCnbUPVpfgy&#10;CsbTal6m7eKQ7pLtXl+Pu8PLz1mp5+n4/gbC0+j/w4/2USt4XcLf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epeNxQAAANsAAAAPAAAAAAAAAAAAAAAAAJgCAABkcnMv&#10;ZG93bnJldi54bWxQSwUGAAAAAAQABAD1AAAAigMAAAAA&#10;" fillcolor="#f79646 [3209]" strokecolor="#f2f2f2 [3041]" strokeweight="2.25pt">
                    <v:shadow on="t" color="#974706 [1609]" opacity=".5" offset="1pt"/>
                    <v:textbox inset=".5mm,.3mm,.5mm,.3mm">
                      <w:txbxContent>
                        <w:p w:rsidR="00EC7CE8" w:rsidRDefault="00EC7CE8" w:rsidP="00EC7CE8">
                          <w:pPr>
                            <w:shd w:val="clear" w:color="auto" w:fill="FFFFFF" w:themeFill="background1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  <w:t>e'taynâ</w:t>
                          </w:r>
                          <w:proofErr w:type="spellEnd"/>
                        </w:p>
                        <w:p w:rsidR="00CB6C62" w:rsidRDefault="00CB6C62" w:rsidP="00E13BBA">
                          <w:pPr>
                            <w:shd w:val="clear" w:color="auto" w:fill="FFFFFF" w:themeFill="background1"/>
                            <w:jc w:val="center"/>
                          </w:pPr>
                        </w:p>
                      </w:txbxContent>
                    </v:textbox>
                  </v:shape>
                </v:group>
                <v:group id="Group 10" o:spid="_x0000_s1039" style="position:absolute;left:4045;top:2679;width:3333;height:510" coordorigin="3551,1432" coordsize="3333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AutoShape 11" o:spid="_x0000_s1040" type="#_x0000_t58" style="position:absolute;left:3551;top:1432;width:51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IRkcAA&#10;AADbAAAADwAAAGRycy9kb3ducmV2LnhtbESPX2sCMRDE3wt+h7BC32rOwhU9jaJiwdf65325rLnD&#10;y+6RpHr99k2h4OMwM79hluvBd+pOIbbCBqaTAhRxLbZlZ+B8+nybgYoJ2WInTAZ+KMJ6NXpZYmXl&#10;wV90PyanMoRjhQaalPpK61g35DFOpCfO3lWCx5RlcNoGfGS47/R7UXxojy3nhQZ72jVU347f3sCu&#10;LGeH/d45J9vrFi8oYV6KMa/jYbMAlWhIz/B/+2ANlHP4+5J/gF7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cIRkcAAAADbAAAADwAAAAAAAAAAAAAAAACYAgAAZHJzL2Rvd25y&#10;ZXYueG1sUEsFBgAAAAAEAAQA9QAAAIUDAAAAAA==&#10;" fillcolor="#f79646 [3209]" strokecolor="#f2f2f2 [3041]" strokeweight="1.5pt">
                    <v:shadow on="t" color="#974706 [1609]" opacity=".5" offset="1pt"/>
                    <v:textbox inset="1.5mm,0,1.5mm,.3mm">
                      <w:txbxContent>
                        <w:p w:rsidR="00CB6C62" w:rsidRPr="000D2296" w:rsidRDefault="00CB6C62" w:rsidP="00CB6C62">
                          <w:pPr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24"/>
                              <w:szCs w:val="24"/>
                            </w:rPr>
                            <w:t>G</w:t>
                          </w:r>
                        </w:p>
                      </w:txbxContent>
                    </v:textbox>
                  </v:shape>
                  <v:shape id="Text Box 12" o:spid="_x0000_s1041" type="#_x0000_t202" style="position:absolute;left:3993;top:1519;width:2891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/FRL4A&#10;AADbAAAADwAAAGRycy9kb3ducmV2LnhtbERPzQ7BQBC+S7zDZiQuwpZDQ1kiQkicqAeYdEfb6M5W&#10;d1Ge3h4kjl++/8WqNZV4UuNKywrGowgEcWZ1ybmCS7obTkE4j6yxskwK3uRgtex2Fpho++ITPc8+&#10;FyGEXYIKCu/rREqXFWTQjWxNHLirbQz6AJtc6gZfIdxUchJFsTRYcmgosKZNQdnt/DAK2uN0ks7K&#10;eD/bjjc7fT9s94PPRal+r13PQXhq/V/8cx+0gjisD1/CD5DL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v/xUS+AAAA2wAAAA8AAAAAAAAAAAAAAAAAmAIAAGRycy9kb3ducmV2&#10;LnhtbFBLBQYAAAAABAAEAPUAAACDAwAAAAA=&#10;" fillcolor="#f79646 [3209]" strokecolor="#f2f2f2 [3041]" strokeweight="2.25pt">
                    <v:shadow on="t" color="#974706 [1609]" opacity=".5" offset="1pt"/>
                    <v:textbox inset=".5mm,.3mm,.5mm,.3mm">
                      <w:txbxContent>
                        <w:p w:rsidR="00EC7CE8" w:rsidRDefault="00EC7CE8" w:rsidP="00EC7CE8">
                          <w:pPr>
                            <w:shd w:val="clear" w:color="auto" w:fill="FFFFFF" w:themeFill="background1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  <w:t>Bismillahirrahmânirrahîm</w:t>
                          </w:r>
                          <w:proofErr w:type="spellEnd"/>
                          <w:r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  <w:t>.</w:t>
                          </w:r>
                        </w:p>
                        <w:p w:rsidR="00CB6C62" w:rsidRDefault="00CB6C62" w:rsidP="00E13BBA">
                          <w:pPr>
                            <w:shd w:val="clear" w:color="auto" w:fill="FFFFFF" w:themeFill="background1"/>
                            <w:jc w:val="center"/>
                          </w:pPr>
                        </w:p>
                      </w:txbxContent>
                    </v:textbox>
                  </v:shape>
                </v:group>
                <v:group id="Group 13" o:spid="_x0000_s1042" style="position:absolute;left:6382;top:1774;width:2199;height:510" coordorigin="3551,1432" coordsize="2199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AutoShape 14" o:spid="_x0000_s1043" type="#_x0000_t58" style="position:absolute;left:3551;top:1432;width:51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pJXcAA&#10;AADbAAAADwAAAGRycy9kb3ducmV2LnhtbESPX2sCMRDE3wt+h7BC32quwomeRqliwdf65325rLnD&#10;y+6RpHr99k2h4OMwM79hVpvBd+pOIbbCBt4nBSjiWmzLzsD59Pk2BxUTssVOmAz8UITNevSywsrK&#10;g7/ofkxOZQjHCg00KfWV1rFuyGOcSE+cvasEjynL4LQN+Mhw3+lpUcy0x5bzQoM97Rqqb8dvb2BX&#10;lvPDfu+ck+11ixeUsCjFmNfx8LEElWhIz/B/+2ANzKbw9yX/AL3+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QpJXcAAAADbAAAADwAAAAAAAAAAAAAAAACYAgAAZHJzL2Rvd25y&#10;ZXYueG1sUEsFBgAAAAAEAAQA9QAAAIUDAAAAAA==&#10;" fillcolor="#f79646 [3209]" strokecolor="#f2f2f2 [3041]" strokeweight="1.5pt">
                    <v:shadow on="t" color="#974706 [1609]" opacity=".5" offset="1pt"/>
                    <v:textbox inset="1.5mm,0,1.5mm,.3mm">
                      <w:txbxContent>
                        <w:p w:rsidR="00CB6C62" w:rsidRPr="000D2296" w:rsidRDefault="00CB6C62" w:rsidP="00CB6C62">
                          <w:pPr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24"/>
                              <w:szCs w:val="24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5" o:spid="_x0000_s1044" type="#_x0000_t202" style="position:absolute;left:3993;top:1519;width:1757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LbJMMA&#10;AADbAAAADwAAAGRycy9kb3ducmV2LnhtbESPQUsDMRCF74L/IYzQm53UwiJr0yKCYNtLbdXzsBl3&#10;VzeTsMm223/fFASPjzfve/MWq9F16sh9bL0YmE01KJbK21ZqAx+H1/tHUDGRWOq8sIEzR1gtb28W&#10;VFp/knc+7lOtMkRiSQaalEKJGKuGHcWpDyzZ+/a9o5RlX6Pt6ZThrsMHrQt01EpuaCjwS8PV735w&#10;+Y2NHUL7uUM96PXsq/gJuMW1MZO78fkJVOIx/R//pd+sgWIO1y0ZALi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8LbJMMAAADbAAAADwAAAAAAAAAAAAAAAACYAgAAZHJzL2Rv&#10;d25yZXYueG1sUEsFBgAAAAAEAAQA9QAAAIgDAAAAAA==&#10;" fillcolor="#f79646 [3209]" strokecolor="#f2f2f2 [3041]" strokeweight="2.25pt">
                    <v:shadow on="t" color="#974706 [1609]" opacity=".5" offset="1pt"/>
                    <v:textbox inset=",.3mm,,.3mm">
                      <w:txbxContent>
                        <w:p w:rsidR="00EC7CE8" w:rsidRDefault="00EC7CE8" w:rsidP="00EC7CE8">
                          <w:pPr>
                            <w:shd w:val="clear" w:color="auto" w:fill="FFFFFF" w:themeFill="background1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  <w:t>ke’l</w:t>
                          </w:r>
                          <w:proofErr w:type="spellEnd"/>
                          <w:r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  <w:t>kevser</w:t>
                          </w:r>
                          <w:proofErr w:type="spellEnd"/>
                        </w:p>
                        <w:p w:rsidR="00CB6C62" w:rsidRDefault="00CB6C62" w:rsidP="00E13BBA">
                          <w:pPr>
                            <w:shd w:val="clear" w:color="auto" w:fill="FFFFFF" w:themeFill="background1"/>
                            <w:jc w:val="center"/>
                          </w:pPr>
                        </w:p>
                      </w:txbxContent>
                    </v:textbox>
                  </v:shape>
                </v:group>
                <v:group id="Group 16" o:spid="_x0000_s1045" style="position:absolute;left:8318;top:2592;width:2766;height:510" coordorigin="3551,1432" coordsize="2766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AutoShape 17" o:spid="_x0000_s1046" type="#_x0000_t58" style="position:absolute;left:3551;top:1432;width:51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PRKcAA&#10;AADbAAAADwAAAGRycy9kb3ducmV2LnhtbESPQWsCMRSE74X+h/AEbzWrsGK3RlFR8Kpt74/NM7u4&#10;eW9JUl3/fVMQehxm5htmuR58p24UYitsYDopQBHXYlt2Br4+D28LUDEhW+yEycCDIqxXry9LrKzc&#10;+US3c3IqQzhWaKBJqa+0jnVDHuNEeuLsXSR4TFkGp23Ae4b7Ts+KYq49tpwXGuxp11B9Pf94A7uy&#10;XBz3e+ecbC9b/EYJ76UYMx4Nmw9QiYb0H362j9bAvIS/L/kH6N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uPRKcAAAADbAAAADwAAAAAAAAAAAAAAAACYAgAAZHJzL2Rvd25y&#10;ZXYueG1sUEsFBgAAAAAEAAQA9QAAAIUDAAAAAA==&#10;" fillcolor="#f79646 [3209]" strokecolor="#f2f2f2 [3041]" strokeweight="1.5pt">
                    <v:shadow on="t" color="#974706 [1609]" opacity=".5" offset="1pt"/>
                    <v:textbox inset="1.5mm,0,1.5mm,.3mm">
                      <w:txbxContent>
                        <w:p w:rsidR="00CB6C62" w:rsidRPr="000D2296" w:rsidRDefault="00CB6C62" w:rsidP="00CB6C62">
                          <w:pPr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24"/>
                              <w:szCs w:val="24"/>
                            </w:rPr>
                            <w:t>F</w:t>
                          </w:r>
                        </w:p>
                      </w:txbxContent>
                    </v:textbox>
                  </v:shape>
                  <v:shape id="Text Box 18" o:spid="_x0000_s1047" type="#_x0000_t202" style="position:absolute;left:3993;top:1519;width:2324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V4vMMA&#10;AADbAAAADwAAAGRycy9kb3ducmV2LnhtbESPQWsCMRCF7wX/QxjBW53Yw1K2RpFCobaX1mrPw2a6&#10;u3UzCZusrv++EYQeH2/e9+Yt16Pr1In72HoxsJhrUCyVt63UBvZfL/ePoGIisdR5YQMXjrBeTe6W&#10;VFp/lk8+7VKtMkRiSQaalEKJGKuGHcW5DyzZ+/G9o5RlX6Pt6ZzhrsMHrQt01EpuaCjwc8PVcTe4&#10;/MabHUJ7+EA96O3iu/gN+I5bY2bTcfMEKvGY/o9v6VdroCjguiUDA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V4vMMAAADbAAAADwAAAAAAAAAAAAAAAACYAgAAZHJzL2Rv&#10;d25yZXYueG1sUEsFBgAAAAAEAAQA9QAAAIgDAAAAAA==&#10;" fillcolor="#f79646 [3209]" strokecolor="#f2f2f2 [3041]" strokeweight="2.25pt">
                    <v:shadow on="t" color="#974706 [1609]" opacity=".5" offset="1pt"/>
                    <v:textbox inset=",.3mm,,.3mm">
                      <w:txbxContent>
                        <w:p w:rsidR="00EC7CE8" w:rsidRDefault="00EC7CE8" w:rsidP="00EC7CE8">
                          <w:pPr>
                            <w:shd w:val="clear" w:color="auto" w:fill="FFFFFF" w:themeFill="background1"/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  <w:t>İnne</w:t>
                          </w:r>
                          <w:proofErr w:type="spellEnd"/>
                          <w:r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  <w:t>şânieke</w:t>
                          </w:r>
                          <w:proofErr w:type="spellEnd"/>
                          <w:r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:rsidR="00CB6C62" w:rsidRDefault="00CB6C62" w:rsidP="00E13BBA">
                          <w:pPr>
                            <w:shd w:val="clear" w:color="auto" w:fill="FFFFFF" w:themeFill="background1"/>
                            <w:jc w:val="center"/>
                          </w:pPr>
                        </w:p>
                      </w:txbxContent>
                    </v:textbox>
                  </v:shape>
                </v:group>
                <v:group id="Group 19" o:spid="_x0000_s1048" style="position:absolute;left:9162;top:1687;width:2199;height:510" coordorigin="3551,1432" coordsize="2199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AutoShape 20" o:spid="_x0000_s1049" type="#_x0000_t58" style="position:absolute;left:3551;top:1432;width:51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J+t70A&#10;AADbAAAADwAAAGRycy9kb3ducmV2LnhtbERPTWsCMRC9F/wPYQRvNWthxa5GUbHgtdbeh82YXdzM&#10;LEmq239vDoLHx/tebQbfqRuF2AobmE0LUMS12JadgfPP1/sCVEzIFjthMvBPETbr0dsKKyt3/qbb&#10;KTmVQzhWaKBJqa+0jnVDHuNUeuLMXSR4TBkGp23Aew73nf4oirn22HJuaLCnfUP19fTnDezLcnE8&#10;HJxzsrvs8BclfJZizGQ8bJegEg3pJX66j9bAPI/NX/IP0OsH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OJ+t70AAADbAAAADwAAAAAAAAAAAAAAAACYAgAAZHJzL2Rvd25yZXYu&#10;eG1sUEsFBgAAAAAEAAQA9QAAAIIDAAAAAA==&#10;" fillcolor="#f79646 [3209]" strokecolor="#f2f2f2 [3041]" strokeweight="1.5pt">
                    <v:shadow on="t" color="#974706 [1609]" opacity=".5" offset="1pt"/>
                    <v:textbox inset="1.5mm,0,1.5mm,.3mm">
                      <w:txbxContent>
                        <w:p w:rsidR="00CB6C62" w:rsidRPr="000D2296" w:rsidRDefault="00CB6C62" w:rsidP="00CB6C62">
                          <w:pPr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24"/>
                              <w:szCs w:val="24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21" o:spid="_x0000_s1050" type="#_x0000_t202" style="position:absolute;left:3993;top:1519;width:1757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rszsMA&#10;AADbAAAADwAAAGRycy9kb3ducmV2LnhtbESPQUsDMRCF74L/IYzQm53Uw1LXpkUEwbYX26rnYTPu&#10;rm4mYZNtt//eFAoeH2/e9+YtVqPr1JH72HoxMJtqUCyVt63UBj4Or/dzUDGRWOq8sIEzR1gtb28W&#10;VFp/kh0f96lWGSKxJANNSqFEjFXDjuLUB5bsffveUcqyr9H2dMpw1+GD1gU6aiU3NBT4peHqdz+4&#10;/MbGDqH9fEc96PXsq/gJuMW1MZO78fkJVOIx/R9f02/WQPEIly0ZALj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rszsMAAADbAAAADwAAAAAAAAAAAAAAAACYAgAAZHJzL2Rv&#10;d25yZXYueG1sUEsFBgAAAAAEAAQA9QAAAIgDAAAAAA==&#10;" fillcolor="#f79646 [3209]" strokecolor="#f2f2f2 [3041]" strokeweight="2.25pt">
                    <v:shadow on="t" color="#974706 [1609]" opacity=".5" offset="1pt"/>
                    <v:textbox inset=",.3mm,,.3mm">
                      <w:txbxContent>
                        <w:p w:rsidR="00EC7CE8" w:rsidRDefault="00EC7CE8" w:rsidP="00EC7CE8">
                          <w:pPr>
                            <w:shd w:val="clear" w:color="auto" w:fill="FFFFFF" w:themeFill="background1"/>
                            <w:rPr>
                              <w:rFonts w:ascii="Titillium-ThinItalic" w:hAnsi="Titillium-ThinItalic" w:cs="Titillium-ThinItalic"/>
                              <w:i/>
                              <w:iCs/>
                              <w:color w:val="000000"/>
                            </w:rPr>
                          </w:pPr>
                          <w:proofErr w:type="spellStart"/>
                          <w:r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  <w:t>hüvel'ebter</w:t>
                          </w:r>
                          <w:proofErr w:type="spellEnd"/>
                        </w:p>
                        <w:p w:rsidR="00CB6C62" w:rsidRDefault="00CB6C62" w:rsidP="00E13BBA">
                          <w:pPr>
                            <w:shd w:val="clear" w:color="auto" w:fill="FFFFFF" w:themeFill="background1"/>
                            <w:jc w:val="center"/>
                          </w:pPr>
                        </w:p>
                      </w:txbxContent>
                    </v:textbox>
                  </v:shape>
                </v:group>
                <v:group id="Group 22" o:spid="_x0000_s1051" style="position:absolute;left:9034;top:3300;width:2313;height:510" coordorigin="3551,1432" coordsize="2313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AutoShape 23" o:spid="_x0000_s1052" type="#_x0000_t58" style="position:absolute;left:3551;top:1432;width:51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FB98AA&#10;AADbAAAADwAAAGRycy9kb3ducmV2LnhtbESPQWsCMRSE74X+h/CE3mpWYa2uRqliwWu1vT82z+zi&#10;5r0libr9941Q6HGYmW+Y1WbwnbpRiK2wgcm4AEVci23ZGfg6fbzOQcWEbLETJgM/FGGzfn5aYWXl&#10;zp90OyanMoRjhQaalPpK61g35DGOpSfO3lmCx5RlcNoGvGe47/S0KGbaY8t5ocGedg3Vl+PVG9iV&#10;5fyw3zvnZHve4jdKWJRizMtoeF+CSjSk//Bf+2ANvE3g8SX/AL3+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AFB98AAAADbAAAADwAAAAAAAAAAAAAAAACYAgAAZHJzL2Rvd25y&#10;ZXYueG1sUEsFBgAAAAAEAAQA9QAAAIUDAAAAAA==&#10;" fillcolor="#f79646 [3209]" strokecolor="#f2f2f2 [3041]" strokeweight="1.5pt">
                    <v:shadow on="t" color="#974706 [1609]" opacity=".5" offset="1pt"/>
                    <v:textbox inset="1.5mm,0,1.5mm,.3mm">
                      <w:txbxContent>
                        <w:p w:rsidR="00CB6C62" w:rsidRPr="000D2296" w:rsidRDefault="00CB6C62" w:rsidP="00CB6C62">
                          <w:pPr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24"/>
                              <w:szCs w:val="24"/>
                            </w:rPr>
                            <w:t>E</w:t>
                          </w:r>
                        </w:p>
                      </w:txbxContent>
                    </v:textbox>
                  </v:shape>
                  <v:shape id="Text Box 24" o:spid="_x0000_s1053" type="#_x0000_t202" style="position:absolute;left:3993;top:1519;width:1871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foYsMA&#10;AADbAAAADwAAAGRycy9kb3ducmV2LnhtbESPQUvDQBCF74L/YRnBm5lND1XSboMIgtWLttXzkJ0m&#10;0ezskt208d+7guDx8eZ9b966nt2gTjzG3ouBstCgWBpve2kNHPaPN3egYiKxNHhhA98cod5cXqyp&#10;sv4sb3zapVZliMSKDHQphQoxNh07ioUPLNk7+tFRynJs0Y50znA34ELrJTrqJTd0FPih4+ZrN7n8&#10;xrOdQv/+inrS2/Jj+RnwBbfGXF/N9ytQief0f/yXfrIGbhfwuyUDA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foYsMAAADbAAAADwAAAAAAAAAAAAAAAACYAgAAZHJzL2Rv&#10;d25yZXYueG1sUEsFBgAAAAAEAAQA9QAAAIgDAAAAAA==&#10;" fillcolor="#f79646 [3209]" strokecolor="#f2f2f2 [3041]" strokeweight="2.25pt">
                    <v:shadow on="t" color="#974706 [1609]" opacity=".5" offset="1pt"/>
                    <v:textbox inset=",.3mm,,.3mm">
                      <w:txbxContent>
                        <w:p w:rsidR="00EC7CE8" w:rsidRDefault="00EC7CE8" w:rsidP="00EC7CE8">
                          <w:pPr>
                            <w:shd w:val="clear" w:color="auto" w:fill="FFFFFF" w:themeFill="background1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  <w:t>venhar</w:t>
                          </w:r>
                          <w:proofErr w:type="spellEnd"/>
                        </w:p>
                        <w:p w:rsidR="00CB6C62" w:rsidRDefault="00CB6C62" w:rsidP="00E13BBA">
                          <w:pPr>
                            <w:shd w:val="clear" w:color="auto" w:fill="FFFFFF" w:themeFill="background1"/>
                            <w:jc w:val="center"/>
                          </w:pPr>
                        </w:p>
                      </w:txbxContent>
                    </v:textbox>
                  </v:shape>
                </v:group>
                <v:group id="Group 25" o:spid="_x0000_s1054" style="position:absolute;left:6125;top:3479;width:2594;height:510" coordorigin="2926,1407" coordsize="2594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AutoShape 26" o:spid="_x0000_s1055" type="#_x0000_t58" style="position:absolute;left:2926;top:1407;width:51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bib8EA&#10;AADbAAAADwAAAGRycy9kb3ducmV2LnhtbESPQWsCMRSE74X+h/AK3mq2xW11NUoVC16r9f7YPLOL&#10;m/eWJNXtv28KgsdhZr5hFqvBd+pCIbbCBl7GBSjiWmzLzsD34fN5CiomZIudMBn4pQir5ePDAisr&#10;V/6iyz45lSEcKzTQpNRXWse6IY9xLD1x9k4SPKYsg9M24DXDfadfi+JNe2w5LzTY06ah+rz/8QY2&#10;ZTndbbfOOVmf1nhECbNSjBk9DR9zUImGdA/f2jtr4H0C/1/yD9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24m/BAAAA2wAAAA8AAAAAAAAAAAAAAAAAmAIAAGRycy9kb3du&#10;cmV2LnhtbFBLBQYAAAAABAAEAPUAAACGAwAAAAA=&#10;" fillcolor="#f79646 [3209]" strokecolor="#f2f2f2 [3041]" strokeweight="1.5pt">
                    <v:shadow on="t" color="#974706 [1609]" opacity=".5" offset="1pt"/>
                    <v:textbox inset="1.5mm,0,1.5mm,.3mm">
                      <w:txbxContent>
                        <w:p w:rsidR="00CB6C62" w:rsidRPr="000D2296" w:rsidRDefault="00A3738E" w:rsidP="00CB6C62">
                          <w:pPr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24"/>
                              <w:szCs w:val="24"/>
                            </w:rPr>
                            <w:t>H</w:t>
                          </w:r>
                        </w:p>
                      </w:txbxContent>
                    </v:textbox>
                  </v:shape>
                  <v:shape id="Text Box 27" o:spid="_x0000_s1056" type="#_x0000_t202" style="position:absolute;left:3368;top:1482;width:2152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5wFsMA&#10;AADbAAAADwAAAGRycy9kb3ducmV2LnhtbESPQUsDMRCF74L/IYzQm51UaJVt0yKC0NaLVtvzsJnu&#10;bruZhE22Xf+9EQSPjzfve/MWq8G16sJdbLwYmIw1KJbS20YqA1+fr/dPoGIisdR6YQPfHGG1vL1Z&#10;UGH9VT74skuVyhCJBRmoUwoFYixrdhTHPrBk7+g7RynLrkLb0TXDXYsPWs/QUSO5oabALzWX513v&#10;8htb24dm/46615vJYXYK+IYbY0Z3w/McVOIh/R//pdfWwOMUfrdkAOD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5wFsMAAADbAAAADwAAAAAAAAAAAAAAAACYAgAAZHJzL2Rv&#10;d25yZXYueG1sUEsFBgAAAAAEAAQA9QAAAIgDAAAAAA==&#10;" fillcolor="#f79646 [3209]" strokecolor="#f2f2f2 [3041]" strokeweight="2.25pt">
                    <v:shadow on="t" color="#974706 [1609]" opacity=".5" offset="1pt"/>
                    <v:textbox inset=",.3mm,,.3mm">
                      <w:txbxContent>
                        <w:p w:rsidR="00EC7CE8" w:rsidRDefault="00EC7CE8" w:rsidP="00EC7CE8">
                          <w:pPr>
                            <w:shd w:val="clear" w:color="auto" w:fill="FFFFFF" w:themeFill="background1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  <w:t>Fesalli</w:t>
                          </w:r>
                          <w:proofErr w:type="spellEnd"/>
                          <w:r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  <w:t>lirabbike</w:t>
                          </w:r>
                          <w:proofErr w:type="spellEnd"/>
                          <w:r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:rsidR="00CB6C62" w:rsidRDefault="00CB6C62" w:rsidP="00E13BBA">
                          <w:pPr>
                            <w:shd w:val="clear" w:color="auto" w:fill="FFFFFF" w:themeFill="background1"/>
                            <w:jc w:val="center"/>
                          </w:pPr>
                        </w:p>
                      </w:txbxContent>
                    </v:textbox>
                  </v:shape>
                </v:group>
                <v:shape id="Text Box 28" o:spid="_x0000_s1057" type="#_x0000_t202" style="position:absolute;left:719;top:1432;width:1605;height:2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zOZMAA&#10;AADbAAAADwAAAGRycy9kb3ducmV2LnhtbESP0YrCMBRE3wX/IVxh3zTtrlStRlkXBF+3+gGX5toW&#10;m5uSRI1/vxGEfRxm5gyz2UXTizs531lWkM8yEMS11R03Cs6nw3QJwgdkjb1lUvAkD7vteLTBUtsH&#10;/9K9Co1IEPYlKmhDGEopfd2SQT+zA3HyLtYZDEm6RmqHjwQ3vfzMskIa7DgttDjQT0v1tboZBfPL&#10;oaCvq8trWmVVtcQYz/leqY9J/F6DCBTDf/jdPmoFiwJeX9IPkN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TzOZMAAAADbAAAADwAAAAAAAAAAAAAAAACYAgAAZHJzL2Rvd25y&#10;ZXYueG1sUEsFBgAAAAAEAAQA9QAAAIUDAAAAAA==&#10;" fillcolor="#e5dfec [663]">
                  <v:textbox inset=",2.3mm,,.3mm">
                    <w:txbxContent>
                      <w:p w:rsidR="00CB6C62" w:rsidRPr="00547758" w:rsidRDefault="00CB6C62" w:rsidP="00E13BBA">
                        <w:pPr>
                          <w:shd w:val="clear" w:color="auto" w:fill="FFFFFF" w:themeFill="background1"/>
                          <w:spacing w:after="0" w:line="360" w:lineRule="auto"/>
                          <w:rPr>
                            <w:b/>
                            <w:sz w:val="18"/>
                            <w:szCs w:val="18"/>
                          </w:rPr>
                        </w:pPr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 xml:space="preserve">1-  </w:t>
                        </w:r>
                        <w:proofErr w:type="gramStart"/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>……….</w:t>
                        </w:r>
                        <w:proofErr w:type="gramEnd"/>
                      </w:p>
                      <w:p w:rsidR="00CB6C62" w:rsidRPr="00547758" w:rsidRDefault="00CB6C62" w:rsidP="00E13BBA">
                        <w:pPr>
                          <w:shd w:val="clear" w:color="auto" w:fill="FFFFFF" w:themeFill="background1"/>
                          <w:spacing w:after="0" w:line="360" w:lineRule="auto"/>
                          <w:rPr>
                            <w:b/>
                            <w:sz w:val="18"/>
                            <w:szCs w:val="18"/>
                          </w:rPr>
                        </w:pPr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 xml:space="preserve">2-  </w:t>
                        </w:r>
                        <w:proofErr w:type="gramStart"/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>……….</w:t>
                        </w:r>
                        <w:proofErr w:type="gramEnd"/>
                      </w:p>
                      <w:p w:rsidR="00CB6C62" w:rsidRPr="00547758" w:rsidRDefault="00CB6C62" w:rsidP="00E13BBA">
                        <w:pPr>
                          <w:shd w:val="clear" w:color="auto" w:fill="FFFFFF" w:themeFill="background1"/>
                          <w:spacing w:after="0" w:line="360" w:lineRule="auto"/>
                          <w:rPr>
                            <w:b/>
                            <w:sz w:val="18"/>
                            <w:szCs w:val="18"/>
                          </w:rPr>
                        </w:pPr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 xml:space="preserve">3-  </w:t>
                        </w:r>
                        <w:proofErr w:type="gramStart"/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>……….</w:t>
                        </w:r>
                        <w:proofErr w:type="gramEnd"/>
                      </w:p>
                      <w:p w:rsidR="00CB6C62" w:rsidRPr="00547758" w:rsidRDefault="00CB6C62" w:rsidP="00E13BBA">
                        <w:pPr>
                          <w:shd w:val="clear" w:color="auto" w:fill="FFFFFF" w:themeFill="background1"/>
                          <w:spacing w:after="0" w:line="360" w:lineRule="auto"/>
                          <w:rPr>
                            <w:b/>
                            <w:sz w:val="18"/>
                            <w:szCs w:val="18"/>
                          </w:rPr>
                        </w:pPr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 xml:space="preserve">4-  </w:t>
                        </w:r>
                        <w:proofErr w:type="gramStart"/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>……….</w:t>
                        </w:r>
                        <w:proofErr w:type="gramEnd"/>
                      </w:p>
                      <w:p w:rsidR="00CB6C62" w:rsidRPr="00547758" w:rsidRDefault="00CB6C62" w:rsidP="00E13BBA">
                        <w:pPr>
                          <w:shd w:val="clear" w:color="auto" w:fill="FFFFFF" w:themeFill="background1"/>
                          <w:spacing w:after="0" w:line="360" w:lineRule="auto"/>
                          <w:rPr>
                            <w:b/>
                            <w:sz w:val="18"/>
                            <w:szCs w:val="18"/>
                          </w:rPr>
                        </w:pPr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 xml:space="preserve">5-  </w:t>
                        </w:r>
                        <w:proofErr w:type="gramStart"/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>……….</w:t>
                        </w:r>
                        <w:proofErr w:type="gramEnd"/>
                      </w:p>
                      <w:p w:rsidR="00CB6C62" w:rsidRPr="00547758" w:rsidRDefault="00CB6C62" w:rsidP="00E13BBA">
                        <w:pPr>
                          <w:shd w:val="clear" w:color="auto" w:fill="FFFFFF" w:themeFill="background1"/>
                          <w:spacing w:after="0" w:line="360" w:lineRule="auto"/>
                          <w:rPr>
                            <w:b/>
                            <w:sz w:val="18"/>
                            <w:szCs w:val="18"/>
                          </w:rPr>
                        </w:pPr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 xml:space="preserve">6-  </w:t>
                        </w:r>
                        <w:proofErr w:type="gramStart"/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>……….</w:t>
                        </w:r>
                        <w:proofErr w:type="gramEnd"/>
                      </w:p>
                      <w:p w:rsidR="00CB6C62" w:rsidRDefault="00CB6C62" w:rsidP="00E13BBA">
                        <w:pPr>
                          <w:shd w:val="clear" w:color="auto" w:fill="FFFFFF" w:themeFill="background1"/>
                          <w:spacing w:after="0" w:line="360" w:lineRule="auto"/>
                          <w:rPr>
                            <w:b/>
                            <w:sz w:val="18"/>
                            <w:szCs w:val="18"/>
                          </w:rPr>
                        </w:pPr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 xml:space="preserve">7-  </w:t>
                        </w:r>
                        <w:proofErr w:type="gramStart"/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>……….</w:t>
                        </w:r>
                        <w:proofErr w:type="gramEnd"/>
                      </w:p>
                      <w:p w:rsidR="00547758" w:rsidRPr="00547758" w:rsidRDefault="00547758" w:rsidP="00E13BBA">
                        <w:pPr>
                          <w:shd w:val="clear" w:color="auto" w:fill="FFFFFF" w:themeFill="background1"/>
                          <w:spacing w:after="0" w:line="360" w:lineRule="auto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 xml:space="preserve">8- </w:t>
                        </w:r>
                        <w:proofErr w:type="gramStart"/>
                        <w:r>
                          <w:rPr>
                            <w:b/>
                            <w:sz w:val="18"/>
                            <w:szCs w:val="18"/>
                          </w:rPr>
                          <w:t>……….</w:t>
                        </w:r>
                        <w:proofErr w:type="gramEnd"/>
                      </w:p>
                    </w:txbxContent>
                  </v:textbox>
                </v:shape>
                <v:shape id="Text Box 29" o:spid="_x0000_s1058" type="#_x0000_t202" style="position:absolute;left:704;top:978;width:10828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q/58YA&#10;AADbAAAADwAAAGRycy9kb3ducmV2LnhtbESPT2vCQBTE7wW/w/IEL1I3lVYlZpWSUtCCQtUeentk&#10;X/7Y7NuQ3Wj89t2C0OMwM79hknVvanGh1lWWFTxNIhDEmdUVFwpOx/fHBQjnkTXWlknBjRysV4OH&#10;BGNtr/xJl4MvRICwi1FB6X0TS+mykgy6iW2Ig5fb1qAPsi2kbvEa4KaW0yiaSYMVh4USG0pLyn4O&#10;nVFw/jp2ueE3l+673fZjvPlOu+cXpUbD/nUJwlPv/8P39kYrmM/h70v4AX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q/58YAAADbAAAADwAAAAAAAAAAAAAAAACYAgAAZHJz&#10;L2Rvd25yZXYueG1sUEsFBgAAAAAEAAQA9QAAAIsDAAAAAA==&#10;" fillcolor="#8064a2 [3207]" strokecolor="#f2f2f2 [3041]" strokeweight="1pt">
                  <v:shadow on="t" color="#3f3151 [1607]" opacity=".5" offset="1pt"/>
                  <v:textbox>
                    <w:txbxContent>
                      <w:p w:rsidR="00CB6C62" w:rsidRPr="00CB6C62" w:rsidRDefault="00CB6C62" w:rsidP="00CB6C62">
                        <w:pPr>
                          <w:rPr>
                            <w:b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CB6C62">
                          <w:rPr>
                            <w:b/>
                            <w:color w:val="FFFFFF" w:themeColor="background1"/>
                            <w:sz w:val="18"/>
                            <w:szCs w:val="18"/>
                          </w:rPr>
                          <w:t xml:space="preserve">                 </w:t>
                        </w:r>
                        <w:r>
                          <w:rPr>
                            <w:b/>
                            <w:color w:val="FFFFFF" w:themeColor="background1"/>
                            <w:sz w:val="18"/>
                            <w:szCs w:val="18"/>
                          </w:rPr>
                          <w:t xml:space="preserve">     </w:t>
                        </w:r>
                        <w:r w:rsidR="002C1C38">
                          <w:rPr>
                            <w:b/>
                            <w:color w:val="FFFFFF" w:themeColor="background1"/>
                            <w:sz w:val="18"/>
                            <w:szCs w:val="18"/>
                          </w:rPr>
                          <w:t xml:space="preserve">Aşağıda </w:t>
                        </w:r>
                        <w:r w:rsidR="00D250EB">
                          <w:rPr>
                            <w:b/>
                            <w:color w:val="FFFFFF" w:themeColor="background1"/>
                            <w:sz w:val="18"/>
                            <w:szCs w:val="18"/>
                          </w:rPr>
                          <w:t>Kevser Suresi’nin</w:t>
                        </w:r>
                        <w:r w:rsidR="00D250EB" w:rsidRPr="00CB6C62">
                          <w:rPr>
                            <w:b/>
                            <w:color w:val="FFFFFF" w:themeColor="background1"/>
                            <w:sz w:val="18"/>
                            <w:szCs w:val="18"/>
                          </w:rPr>
                          <w:t xml:space="preserve"> </w:t>
                        </w:r>
                        <w:bookmarkStart w:id="1" w:name="_GoBack"/>
                        <w:bookmarkEnd w:id="1"/>
                        <w:r w:rsidRPr="00CB6C62">
                          <w:rPr>
                            <w:b/>
                            <w:color w:val="FFFFFF" w:themeColor="background1"/>
                            <w:sz w:val="18"/>
                            <w:szCs w:val="18"/>
                          </w:rPr>
                          <w:t xml:space="preserve">okunuşu karışık olarak verilmiştir. Okunuş sırasına göre yan tarafa sıralayalım. </w:t>
                        </w:r>
                        <w:r w:rsidRPr="00547758"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(2X8=16 PUAN)</w:t>
                        </w:r>
                      </w:p>
                    </w:txbxContent>
                  </v:textbox>
                </v:shape>
                <v:shape id="Text Box 30" o:spid="_x0000_s1059" type="#_x0000_t202" style="position:absolute;left:704;top:972;width:850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Ku18AA&#10;AADbAAAADwAAAGRycy9kb3ducmV2LnhtbERPTWsCMRC9F/wPYQRvNWsPVlajiGCxh0K19eBt2Iyb&#10;xc1kSdLs+u+bg+Dx8b5Xm8G2IpEPjWMFs2kBgrhyuuFawe/P/nUBIkRkja1jUnCnAJv16GWFpXY9&#10;HymdYi1yCIcSFZgYu1LKUBmyGKauI87c1XmLMUNfS+2xz+G2lW9FMZcWG84NBjvaGapupz+r4Ov7&#10;unPmfIttuvfDR6LP5A8XpSbjYbsEEWmIT/HDfdAK3vPY/CX/ALn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1Ku18AAAADbAAAADwAAAAAAAAAAAAAAAACYAgAAZHJzL2Rvd25y&#10;ZXYueG1sUEsFBgAAAAAEAAQA9QAAAIUDAAAAAA==&#10;" fillcolor="#f79646 [3209]">
                  <v:textbox inset=",.3mm">
                    <w:txbxContent>
                      <w:p w:rsidR="00CB6C62" w:rsidRPr="00446E26" w:rsidRDefault="00CB6C62" w:rsidP="00CB6C62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1.</w:t>
                        </w:r>
                        <w:r w:rsidRPr="00EB5EF6">
                          <w:rPr>
                            <w:b/>
                            <w:sz w:val="14"/>
                            <w:szCs w:val="14"/>
                          </w:rPr>
                          <w:t>Soru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B6C62" w:rsidRDefault="00CB6C62" w:rsidP="00CB6C62"/>
    <w:p w:rsidR="00CB6C62" w:rsidRDefault="00CB6C62" w:rsidP="00CB6C62"/>
    <w:p w:rsidR="00CB6C62" w:rsidRDefault="00CB6C62" w:rsidP="00CB6C62"/>
    <w:p w:rsidR="00CB6C62" w:rsidRDefault="00CB6C62" w:rsidP="00CB6C62"/>
    <w:p w:rsidR="00CB6C62" w:rsidRDefault="00CB6C62" w:rsidP="00CB6C62"/>
    <w:p w:rsidR="00CB6C62" w:rsidRDefault="00CB6C62" w:rsidP="00CB6C62"/>
    <w:p w:rsidR="00CB6C62" w:rsidRDefault="00671E72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-503555</wp:posOffset>
                </wp:positionH>
                <wp:positionV relativeFrom="paragraph">
                  <wp:posOffset>46355</wp:posOffset>
                </wp:positionV>
                <wp:extent cx="539750" cy="288290"/>
                <wp:effectExtent l="5715" t="5080" r="6985" b="11430"/>
                <wp:wrapNone/>
                <wp:docPr id="49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6C62" w:rsidRPr="00F72C2D" w:rsidRDefault="00CB6C62" w:rsidP="00CB6C62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2.</w:t>
                            </w:r>
                            <w:r w:rsidRPr="00F72C2D">
                              <w:rPr>
                                <w:b/>
                                <w:sz w:val="14"/>
                                <w:szCs w:val="14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10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60" type="#_x0000_t202" style="position:absolute;margin-left:-39.65pt;margin-top:3.65pt;width:42.5pt;height:22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" fillcolor="#92d050">
                <v:textbox inset=",.3mm">
                  <w:txbxContent>
                    <w:p w:rsidR="00CB6C62" w:rsidRPr="00F72C2D" w:rsidRDefault="00CB6C62" w:rsidP="00CB6C62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2.</w:t>
                      </w:r>
                      <w:r w:rsidRPr="00F72C2D">
                        <w:rPr>
                          <w:b/>
                          <w:sz w:val="14"/>
                          <w:szCs w:val="14"/>
                        </w:rPr>
                        <w:t>Soru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-503555</wp:posOffset>
                </wp:positionH>
                <wp:positionV relativeFrom="paragraph">
                  <wp:posOffset>45085</wp:posOffset>
                </wp:positionV>
                <wp:extent cx="6845300" cy="281940"/>
                <wp:effectExtent l="15240" t="13335" r="16510" b="9525"/>
                <wp:wrapNone/>
                <wp:docPr id="48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5300" cy="2819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B6C62" w:rsidRPr="00CB6C62" w:rsidRDefault="00CB6C62" w:rsidP="00CB6C62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B6C6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          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Pr="00CB6C6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Aşağıdaki bölümde orta kısımda verilen kavramları uygun tanımlarla eşleştirelim. </w:t>
                            </w:r>
                            <w:r w:rsidRPr="00CB6C62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(3X6=18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61" type="#_x0000_t202" style="position:absolute;margin-left:-39.65pt;margin-top:3.55pt;width:539pt;height:22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" fillcolor="#fbd4b4 [1305]" strokecolor="#f79646 [3209]" strokeweight="1.5pt">
                <v:shadow color="#868686"/>
                <v:textbox>
                  <w:txbxContent>
                    <w:p w:rsidR="00CB6C62" w:rsidRPr="00CB6C62" w:rsidRDefault="00CB6C62" w:rsidP="00CB6C62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CB6C62">
                        <w:rPr>
                          <w:b/>
                          <w:sz w:val="18"/>
                          <w:szCs w:val="18"/>
                        </w:rPr>
                        <w:t xml:space="preserve">                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     </w:t>
                      </w:r>
                      <w:r w:rsidRPr="00CB6C62">
                        <w:rPr>
                          <w:b/>
                          <w:sz w:val="18"/>
                          <w:szCs w:val="18"/>
                        </w:rPr>
                        <w:t xml:space="preserve">Aşağıdaki bölümde orta kısımda verilen kavramları uygun tanımlarla eşleştirelim. </w:t>
                      </w:r>
                      <w:r w:rsidRPr="00CB6C62">
                        <w:rPr>
                          <w:b/>
                          <w:color w:val="FF0000"/>
                          <w:sz w:val="18"/>
                          <w:szCs w:val="18"/>
                        </w:rPr>
                        <w:t>(3X6=18 PUAN)</w:t>
                      </w:r>
                    </w:p>
                  </w:txbxContent>
                </v:textbox>
              </v:shape>
            </w:pict>
          </mc:Fallback>
        </mc:AlternateContent>
      </w:r>
    </w:p>
    <w:p w:rsidR="00CB6C62" w:rsidRDefault="00671E72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1058401</wp:posOffset>
                </wp:positionH>
                <wp:positionV relativeFrom="paragraph">
                  <wp:posOffset>66352</wp:posOffset>
                </wp:positionV>
                <wp:extent cx="3692106" cy="396240"/>
                <wp:effectExtent l="0" t="0" r="41910" b="60960"/>
                <wp:wrapNone/>
                <wp:docPr id="47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2106" cy="3962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B6C62" w:rsidRPr="00130481" w:rsidRDefault="00130481" w:rsidP="00130481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i/>
                              </w:rPr>
                            </w:pPr>
                            <w:r w:rsidRPr="00130481">
                              <w:rPr>
                                <w:rFonts w:cstheme="minorHAnsi"/>
                              </w:rPr>
                              <w:t>İnsanların hemcinsleri ve diğer canlıların sıkıntıları karşısında duyarlı olmaya ve yardım etmeye sevk eden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Pr="00130481">
                              <w:rPr>
                                <w:rFonts w:cstheme="minorHAnsi"/>
                              </w:rPr>
                              <w:t>acıma duygusudur.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62" type="#_x0000_t202" style="position:absolute;margin-left:83.35pt;margin-top:5.2pt;width:290.7pt;height:31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:rsidR="00CB6C62" w:rsidRPr="00130481" w:rsidRDefault="00130481" w:rsidP="00130481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b/>
                          <w:i/>
                        </w:rPr>
                      </w:pPr>
                      <w:r w:rsidRPr="00130481">
                        <w:rPr>
                          <w:rFonts w:cstheme="minorHAnsi"/>
                        </w:rPr>
                        <w:t>İnsanların hemcinsleri ve diğer</w:t>
                      </w:r>
                      <w:r w:rsidRPr="00130481">
                        <w:rPr>
                          <w:rFonts w:cstheme="minorHAnsi"/>
                        </w:rPr>
                        <w:t xml:space="preserve"> </w:t>
                      </w:r>
                      <w:r w:rsidRPr="00130481">
                        <w:rPr>
                          <w:rFonts w:cstheme="minorHAnsi"/>
                        </w:rPr>
                        <w:t>canlıların sıkıntıları karşısında duyarlı</w:t>
                      </w:r>
                      <w:r w:rsidRPr="00130481">
                        <w:rPr>
                          <w:rFonts w:cstheme="minorHAnsi"/>
                        </w:rPr>
                        <w:t xml:space="preserve"> </w:t>
                      </w:r>
                      <w:r w:rsidRPr="00130481">
                        <w:rPr>
                          <w:rFonts w:cstheme="minorHAnsi"/>
                        </w:rPr>
                        <w:t>olmaya ve yardım etmeye sevk eden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  <w:r w:rsidRPr="00130481">
                        <w:rPr>
                          <w:rFonts w:cstheme="minorHAnsi"/>
                        </w:rPr>
                        <w:t>acıma duygusudur.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-438150</wp:posOffset>
                </wp:positionH>
                <wp:positionV relativeFrom="paragraph">
                  <wp:posOffset>39370</wp:posOffset>
                </wp:positionV>
                <wp:extent cx="1403985" cy="1007745"/>
                <wp:effectExtent l="13970" t="6985" r="10795" b="23495"/>
                <wp:wrapNone/>
                <wp:docPr id="46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B6C62" w:rsidRPr="00197DDD" w:rsidRDefault="00130481" w:rsidP="00130481">
                            <w:pPr>
                              <w:shd w:val="clear" w:color="auto" w:fill="FFFFFF" w:themeFill="background1"/>
                              <w:rPr>
                                <w:rFonts w:cstheme="minorHAnsi"/>
                                <w:b/>
                                <w:i/>
                                <w:szCs w:val="20"/>
                              </w:rPr>
                            </w:pPr>
                            <w:r w:rsidRPr="00197DD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Aşırı</w:t>
                            </w:r>
                            <w:r w:rsidR="00E34060" w:rsidRPr="00197DD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tüketimi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1" o:spid="_x0000_s1063" type="#_x0000_t202" style="position:absolute;margin-left:-34.5pt;margin-top:3.1pt;width:110.55pt;height:79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:rsidR="00CB6C62" w:rsidRPr="00197DDD" w:rsidRDefault="00130481" w:rsidP="00130481">
                      <w:pPr>
                        <w:shd w:val="clear" w:color="auto" w:fill="FFFFFF" w:themeFill="background1"/>
                        <w:rPr>
                          <w:rFonts w:cstheme="minorHAnsi"/>
                          <w:b/>
                          <w:i/>
                          <w:szCs w:val="20"/>
                        </w:rPr>
                      </w:pPr>
                      <w:r w:rsidRPr="00197DDD">
                        <w:rPr>
                          <w:rFonts w:cstheme="minorHAnsi"/>
                          <w:sz w:val="24"/>
                          <w:szCs w:val="24"/>
                        </w:rPr>
                        <w:t>Aşırı</w:t>
                      </w:r>
                      <w:r w:rsidR="00E34060" w:rsidRPr="00197DDD">
                        <w:rPr>
                          <w:rFonts w:cstheme="minorHAnsi"/>
                          <w:sz w:val="24"/>
                          <w:szCs w:val="24"/>
                        </w:rPr>
                        <w:t xml:space="preserve"> tüketimi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4884420</wp:posOffset>
                </wp:positionH>
                <wp:positionV relativeFrom="paragraph">
                  <wp:posOffset>39370</wp:posOffset>
                </wp:positionV>
                <wp:extent cx="1403985" cy="1007745"/>
                <wp:effectExtent l="12065" t="6985" r="12700" b="23495"/>
                <wp:wrapNone/>
                <wp:docPr id="45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B6C62" w:rsidRPr="00EE57A3" w:rsidRDefault="00130481" w:rsidP="00E13BBA">
                            <w:pPr>
                              <w:shd w:val="clear" w:color="auto" w:fill="FFFFFF" w:themeFill="background1"/>
                              <w:rPr>
                                <w:bCs/>
                                <w:iCs/>
                                <w:szCs w:val="20"/>
                              </w:rPr>
                            </w:pPr>
                            <w:r w:rsidRPr="00130481">
                              <w:rPr>
                                <w:bCs/>
                                <w:iCs/>
                                <w:szCs w:val="20"/>
                              </w:rPr>
                              <w:t>Mekke'de inmiştir. Üç ayetten oluşur. Kur’an-ı Kerim’in en kısa suresidir.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64" type="#_x0000_t202" style="position:absolute;margin-left:384.6pt;margin-top:3.1pt;width:110.55pt;height:79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:rsidR="00CB6C62" w:rsidRPr="00EE57A3" w:rsidRDefault="00130481" w:rsidP="00E13BBA">
                      <w:pPr>
                        <w:shd w:val="clear" w:color="auto" w:fill="FFFFFF" w:themeFill="background1"/>
                        <w:rPr>
                          <w:bCs/>
                          <w:iCs/>
                          <w:szCs w:val="20"/>
                        </w:rPr>
                      </w:pPr>
                      <w:r w:rsidRPr="00130481">
                        <w:rPr>
                          <w:bCs/>
                          <w:iCs/>
                          <w:szCs w:val="20"/>
                        </w:rPr>
                        <w:t>Mekke'de inmiştir. Üç ayetten oluşur. Kur’an-ı Kerim’in en kısa suresidir.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-498475</wp:posOffset>
                </wp:positionH>
                <wp:positionV relativeFrom="paragraph">
                  <wp:posOffset>3810</wp:posOffset>
                </wp:positionV>
                <wp:extent cx="6840220" cy="2160270"/>
                <wp:effectExtent l="10795" t="9525" r="26035" b="40005"/>
                <wp:wrapNone/>
                <wp:docPr id="44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160270"/>
                        </a:xfrm>
                        <a:prstGeom prst="flowChartProcess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B6C62" w:rsidRDefault="00CB6C62" w:rsidP="00CB6C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AutoShape 46" o:spid="_x0000_s1065" type="#_x0000_t109" style="position:absolute;margin-left:-39.25pt;margin-top:.3pt;width:538.6pt;height:170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" fillcolor="#dbe5f1 [660]" strokecolor="#548dd4 [1951]" strokeweight="1.5pt">
                <v:shadow on="t" color="#974706 [1609]" opacity=".5" offset="1pt"/>
                <v:textbox>
                  <w:txbxContent>
                    <w:p w:rsidR="00CB6C62" w:rsidRDefault="00CB6C62" w:rsidP="00CB6C62"/>
                  </w:txbxContent>
                </v:textbox>
              </v:shape>
            </w:pict>
          </mc:Fallback>
        </mc:AlternateContent>
      </w:r>
    </w:p>
    <w:p w:rsidR="00CB6C62" w:rsidRDefault="00CB6C62" w:rsidP="00CB6C62"/>
    <w:p w:rsidR="00CB6C62" w:rsidRDefault="00130481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2602529</wp:posOffset>
                </wp:positionH>
                <wp:positionV relativeFrom="paragraph">
                  <wp:posOffset>41023</wp:posOffset>
                </wp:positionV>
                <wp:extent cx="944137" cy="285115"/>
                <wp:effectExtent l="0" t="0" r="46990" b="57785"/>
                <wp:wrapNone/>
                <wp:docPr id="40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137" cy="2851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B6C62" w:rsidRPr="00197DDD" w:rsidRDefault="00130481" w:rsidP="00E13BBA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197DDD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>Merhamet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66" type="#_x0000_t202" style="position:absolute;margin-left:204.9pt;margin-top:3.25pt;width:74.35pt;height:22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:rsidR="00CB6C62" w:rsidRPr="00197DDD" w:rsidRDefault="00130481" w:rsidP="00E13BBA">
                      <w:pPr>
                        <w:shd w:val="clear" w:color="auto" w:fill="FFFFFF" w:themeFill="background1"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197DDD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>Merhamet</w:t>
                      </w:r>
                    </w:p>
                  </w:txbxContent>
                </v:textbox>
              </v:shape>
            </w:pict>
          </mc:Fallback>
        </mc:AlternateContent>
      </w:r>
      <w:r w:rsidR="0092343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3679520</wp:posOffset>
                </wp:positionH>
                <wp:positionV relativeFrom="paragraph">
                  <wp:posOffset>42266</wp:posOffset>
                </wp:positionV>
                <wp:extent cx="720090" cy="292608"/>
                <wp:effectExtent l="0" t="0" r="41910" b="50800"/>
                <wp:wrapNone/>
                <wp:docPr id="42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92608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B6C62" w:rsidRPr="00197DDD" w:rsidRDefault="00130481" w:rsidP="00E13BBA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197DD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Kevser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67" type="#_x0000_t202" style="position:absolute;margin-left:289.75pt;margin-top:3.35pt;width:56.7pt;height:23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:rsidR="00CB6C62" w:rsidRPr="00197DDD" w:rsidRDefault="00130481" w:rsidP="00E13BBA">
                      <w:pPr>
                        <w:shd w:val="clear" w:color="auto" w:fill="FFFFFF" w:themeFill="background1"/>
                        <w:jc w:val="center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bookmarkStart w:id="1" w:name="_GoBack"/>
                      <w:r w:rsidRPr="00197DDD">
                        <w:rPr>
                          <w:rFonts w:cstheme="minorHAnsi"/>
                          <w:sz w:val="24"/>
                          <w:szCs w:val="24"/>
                        </w:rPr>
                        <w:t>Kevser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92343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1550797</wp:posOffset>
                </wp:positionH>
                <wp:positionV relativeFrom="paragraph">
                  <wp:posOffset>42266</wp:posOffset>
                </wp:positionV>
                <wp:extent cx="720090" cy="248716"/>
                <wp:effectExtent l="0" t="0" r="41910" b="56515"/>
                <wp:wrapNone/>
                <wp:docPr id="41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48716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B6C62" w:rsidRPr="00197DDD" w:rsidRDefault="00E34060" w:rsidP="00E13BBA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197DDD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>Erdem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68" type="#_x0000_t202" style="position:absolute;margin-left:122.1pt;margin-top:3.35pt;width:56.7pt;height:19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:rsidR="00CB6C62" w:rsidRPr="00197DDD" w:rsidRDefault="00E34060" w:rsidP="00E13BBA">
                      <w:pPr>
                        <w:shd w:val="clear" w:color="auto" w:fill="FFFFFF" w:themeFill="background1"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197DDD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>Erdem</w:t>
                      </w:r>
                    </w:p>
                  </w:txbxContent>
                </v:textbox>
              </v:shape>
            </w:pict>
          </mc:Fallback>
        </mc:AlternateContent>
      </w:r>
    </w:p>
    <w:p w:rsidR="00CB6C62" w:rsidRDefault="00130481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3698084</wp:posOffset>
                </wp:positionH>
                <wp:positionV relativeFrom="paragraph">
                  <wp:posOffset>218140</wp:posOffset>
                </wp:positionV>
                <wp:extent cx="949050" cy="252095"/>
                <wp:effectExtent l="0" t="0" r="41910" b="52705"/>
                <wp:wrapNone/>
                <wp:docPr id="39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05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B6C62" w:rsidRPr="00197DDD" w:rsidRDefault="00130481" w:rsidP="00E13BBA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197DD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Hz. Hasan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69" type="#_x0000_t202" style="position:absolute;margin-left:291.2pt;margin-top:17.2pt;width:74.75pt;height:19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:rsidR="00CB6C62" w:rsidRPr="00197DDD" w:rsidRDefault="00130481" w:rsidP="00E13BBA">
                      <w:pPr>
                        <w:shd w:val="clear" w:color="auto" w:fill="FFFFFF" w:themeFill="background1"/>
                        <w:jc w:val="center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197DDD">
                        <w:rPr>
                          <w:rFonts w:cstheme="minorHAnsi"/>
                          <w:sz w:val="24"/>
                          <w:szCs w:val="24"/>
                        </w:rPr>
                        <w:t>Hz. Hasan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2602529</wp:posOffset>
                </wp:positionH>
                <wp:positionV relativeFrom="paragraph">
                  <wp:posOffset>218140</wp:posOffset>
                </wp:positionV>
                <wp:extent cx="952763" cy="252095"/>
                <wp:effectExtent l="0" t="0" r="38100" b="52705"/>
                <wp:wrapNone/>
                <wp:docPr id="38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763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B6C62" w:rsidRPr="00197DDD" w:rsidRDefault="00130481" w:rsidP="00E13BBA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197DD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Sıla-i Rahim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70" type="#_x0000_t202" style="position:absolute;margin-left:204.9pt;margin-top:17.2pt;width:75pt;height:19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:rsidR="00CB6C62" w:rsidRPr="00197DDD" w:rsidRDefault="00130481" w:rsidP="00E13BBA">
                      <w:pPr>
                        <w:shd w:val="clear" w:color="auto" w:fill="FFFFFF" w:themeFill="background1"/>
                        <w:jc w:val="center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197DDD">
                        <w:rPr>
                          <w:rFonts w:cstheme="minorHAnsi"/>
                          <w:sz w:val="24"/>
                          <w:szCs w:val="24"/>
                        </w:rPr>
                        <w:t>Sıla-i Rahim</w:t>
                      </w:r>
                    </w:p>
                  </w:txbxContent>
                </v:textbox>
              </v:shape>
            </w:pict>
          </mc:Fallback>
        </mc:AlternateContent>
      </w:r>
      <w:r w:rsidR="00671E7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1551305</wp:posOffset>
                </wp:positionH>
                <wp:positionV relativeFrom="paragraph">
                  <wp:posOffset>218440</wp:posOffset>
                </wp:positionV>
                <wp:extent cx="720090" cy="252095"/>
                <wp:effectExtent l="12700" t="12700" r="10160" b="20955"/>
                <wp:wrapNone/>
                <wp:docPr id="37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B6C62" w:rsidRPr="00197DDD" w:rsidRDefault="00E34060" w:rsidP="00E13BBA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197DDD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>İsraf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71" type="#_x0000_t202" style="position:absolute;margin-left:122.15pt;margin-top:17.2pt;width:56.7pt;height:19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:rsidR="00CB6C62" w:rsidRPr="00197DDD" w:rsidRDefault="00E34060" w:rsidP="00E13BBA">
                      <w:pPr>
                        <w:shd w:val="clear" w:color="auto" w:fill="FFFFFF" w:themeFill="background1"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197DDD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>İsraf</w:t>
                      </w:r>
                    </w:p>
                  </w:txbxContent>
                </v:textbox>
              </v:shape>
            </w:pict>
          </mc:Fallback>
        </mc:AlternateContent>
      </w:r>
      <w:r w:rsidR="00671E7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-447040</wp:posOffset>
                </wp:positionH>
                <wp:positionV relativeFrom="paragraph">
                  <wp:posOffset>134620</wp:posOffset>
                </wp:positionV>
                <wp:extent cx="1403985" cy="1007745"/>
                <wp:effectExtent l="14605" t="14605" r="10160" b="25400"/>
                <wp:wrapNone/>
                <wp:docPr id="36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34060" w:rsidRPr="00E34060" w:rsidRDefault="00E34060" w:rsidP="00E34060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E3406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İslam ahlakının övdüğü ve ahlaklı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3406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olmanın gerektirdiği doğruluk, yardımseverlik,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3406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bilgelik, alçakgönüllülük niteliklerinin</w:t>
                            </w:r>
                          </w:p>
                          <w:p w:rsidR="00CB6C62" w:rsidRPr="00E34060" w:rsidRDefault="00E34060" w:rsidP="00E34060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E3406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ortak adıdır.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72" type="#_x0000_t202" style="position:absolute;margin-left:-35.2pt;margin-top:10.6pt;width:110.55pt;height:79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:rsidR="00E34060" w:rsidRPr="00E34060" w:rsidRDefault="00E34060" w:rsidP="00E34060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E34060">
                        <w:rPr>
                          <w:rFonts w:cstheme="minorHAnsi"/>
                          <w:sz w:val="20"/>
                          <w:szCs w:val="20"/>
                        </w:rPr>
                        <w:t>İslam ahlakının övdüğü ve ahlaklı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Pr="00E34060">
                        <w:rPr>
                          <w:rFonts w:cstheme="minorHAnsi"/>
                          <w:sz w:val="20"/>
                          <w:szCs w:val="20"/>
                        </w:rPr>
                        <w:t>olmanın gerektirdiği doğruluk, yardımseverlik,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Pr="00E34060">
                        <w:rPr>
                          <w:rFonts w:cstheme="minorHAnsi"/>
                          <w:sz w:val="20"/>
                          <w:szCs w:val="20"/>
                        </w:rPr>
                        <w:t>bilgelik, alçakgönüllülük niteliklerinin</w:t>
                      </w:r>
                    </w:p>
                    <w:p w:rsidR="00CB6C62" w:rsidRPr="00E34060" w:rsidRDefault="00E34060" w:rsidP="00E34060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sz w:val="20"/>
                          <w:szCs w:val="20"/>
                        </w:rPr>
                      </w:pPr>
                      <w:proofErr w:type="gramStart"/>
                      <w:r w:rsidRPr="00E34060">
                        <w:rPr>
                          <w:rFonts w:cstheme="minorHAnsi"/>
                          <w:sz w:val="20"/>
                          <w:szCs w:val="20"/>
                        </w:rPr>
                        <w:t>ortak</w:t>
                      </w:r>
                      <w:proofErr w:type="gramEnd"/>
                      <w:r w:rsidRPr="00E34060">
                        <w:rPr>
                          <w:rFonts w:cstheme="minorHAnsi"/>
                          <w:sz w:val="20"/>
                          <w:szCs w:val="20"/>
                        </w:rPr>
                        <w:t xml:space="preserve"> adıdır.</w:t>
                      </w:r>
                    </w:p>
                  </w:txbxContent>
                </v:textbox>
              </v:shape>
            </w:pict>
          </mc:Fallback>
        </mc:AlternateContent>
      </w:r>
      <w:r w:rsidR="00671E7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4893310</wp:posOffset>
                </wp:positionH>
                <wp:positionV relativeFrom="paragraph">
                  <wp:posOffset>143510</wp:posOffset>
                </wp:positionV>
                <wp:extent cx="1403985" cy="1007745"/>
                <wp:effectExtent l="11430" t="13970" r="13335" b="26035"/>
                <wp:wrapNone/>
                <wp:docPr id="35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B6C62" w:rsidRPr="00197DDD" w:rsidRDefault="00130481" w:rsidP="00E13BBA">
                            <w:pPr>
                              <w:shd w:val="clear" w:color="auto" w:fill="FFFFFF" w:themeFill="background1"/>
                              <w:rPr>
                                <w:rFonts w:cstheme="minorHAnsi"/>
                                <w:b/>
                                <w:i/>
                                <w:szCs w:val="20"/>
                              </w:rPr>
                            </w:pPr>
                            <w:r w:rsidRPr="00197DD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Hz. Muhammed’in (s.a.v.) torunu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73" type="#_x0000_t202" style="position:absolute;margin-left:385.3pt;margin-top:11.3pt;width:110.55pt;height:79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:rsidR="00CB6C62" w:rsidRPr="00197DDD" w:rsidRDefault="00130481" w:rsidP="00E13BBA">
                      <w:pPr>
                        <w:shd w:val="clear" w:color="auto" w:fill="FFFFFF" w:themeFill="background1"/>
                        <w:rPr>
                          <w:rFonts w:cstheme="minorHAnsi"/>
                          <w:b/>
                          <w:i/>
                          <w:szCs w:val="20"/>
                        </w:rPr>
                      </w:pPr>
                      <w:r w:rsidRPr="00197DDD">
                        <w:rPr>
                          <w:rFonts w:cstheme="minorHAnsi"/>
                          <w:sz w:val="24"/>
                          <w:szCs w:val="24"/>
                        </w:rPr>
                        <w:t>Hz. Muhammed’in (</w:t>
                      </w:r>
                      <w:proofErr w:type="spellStart"/>
                      <w:r w:rsidRPr="00197DDD">
                        <w:rPr>
                          <w:rFonts w:cstheme="minorHAnsi"/>
                          <w:sz w:val="24"/>
                          <w:szCs w:val="24"/>
                        </w:rPr>
                        <w:t>s.a.v</w:t>
                      </w:r>
                      <w:proofErr w:type="spellEnd"/>
                      <w:r w:rsidRPr="00197DDD">
                        <w:rPr>
                          <w:rFonts w:cstheme="minorHAnsi"/>
                          <w:sz w:val="24"/>
                          <w:szCs w:val="24"/>
                        </w:rPr>
                        <w:t>.) torunu</w:t>
                      </w:r>
                    </w:p>
                  </w:txbxContent>
                </v:textbox>
              </v:shape>
            </w:pict>
          </mc:Fallback>
        </mc:AlternateContent>
      </w:r>
    </w:p>
    <w:p w:rsidR="00CB6C62" w:rsidRDefault="00CB6C62" w:rsidP="00CB6C62"/>
    <w:p w:rsidR="00CB6C62" w:rsidRDefault="00671E72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1136039</wp:posOffset>
                </wp:positionH>
                <wp:positionV relativeFrom="paragraph">
                  <wp:posOffset>12293</wp:posOffset>
                </wp:positionV>
                <wp:extent cx="3599815" cy="456625"/>
                <wp:effectExtent l="0" t="0" r="38735" b="57785"/>
                <wp:wrapNone/>
                <wp:docPr id="34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4566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30481" w:rsidRPr="00130481" w:rsidRDefault="00130481" w:rsidP="00130481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13048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Tüm akrabalar arasında güzel ilişki kurma, onları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3048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ziyaret etme, hâl ve hatırlarını sorma, maddi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3048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manevi yardımda bulunma, gönüllerini alma</w:t>
                            </w:r>
                          </w:p>
                          <w:p w:rsidR="00CB6C62" w:rsidRPr="00130481" w:rsidRDefault="00130481" w:rsidP="00130481">
                            <w:pPr>
                              <w:shd w:val="clear" w:color="auto" w:fill="FFFFFF" w:themeFill="background1"/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13048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anlamlarına gelir.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74" type="#_x0000_t202" style="position:absolute;margin-left:89.45pt;margin-top:.95pt;width:283.45pt;height:35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:rsidR="00130481" w:rsidRPr="00130481" w:rsidRDefault="00130481" w:rsidP="00130481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130481">
                        <w:rPr>
                          <w:rFonts w:cstheme="minorHAnsi"/>
                          <w:sz w:val="20"/>
                          <w:szCs w:val="20"/>
                        </w:rPr>
                        <w:t>Tüm</w:t>
                      </w:r>
                      <w:r w:rsidRPr="00130481">
                        <w:rPr>
                          <w:rFonts w:cstheme="minorHAnsi"/>
                          <w:sz w:val="20"/>
                          <w:szCs w:val="20"/>
                        </w:rPr>
                        <w:t xml:space="preserve"> akrabalar arasında güzel ilişki kurma, onları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Pr="00130481">
                        <w:rPr>
                          <w:rFonts w:cstheme="minorHAnsi"/>
                          <w:sz w:val="20"/>
                          <w:szCs w:val="20"/>
                        </w:rPr>
                        <w:t>ziyaret etme, hâl ve hatırlarını sorma, maddi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Pr="00130481">
                        <w:rPr>
                          <w:rFonts w:cstheme="minorHAnsi"/>
                          <w:sz w:val="20"/>
                          <w:szCs w:val="20"/>
                        </w:rPr>
                        <w:t>manevi yardımda bulunma, gönüllerini alma</w:t>
                      </w:r>
                    </w:p>
                    <w:p w:rsidR="00CB6C62" w:rsidRPr="00130481" w:rsidRDefault="00130481" w:rsidP="00130481">
                      <w:pPr>
                        <w:shd w:val="clear" w:color="auto" w:fill="FFFFFF" w:themeFill="background1"/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</w:pPr>
                      <w:proofErr w:type="gramStart"/>
                      <w:r w:rsidRPr="00130481">
                        <w:rPr>
                          <w:rFonts w:cstheme="minorHAnsi"/>
                          <w:sz w:val="20"/>
                          <w:szCs w:val="20"/>
                        </w:rPr>
                        <w:t>anlamlarına</w:t>
                      </w:r>
                      <w:proofErr w:type="gramEnd"/>
                      <w:r w:rsidRPr="00130481">
                        <w:rPr>
                          <w:rFonts w:cstheme="minorHAnsi"/>
                          <w:sz w:val="20"/>
                          <w:szCs w:val="20"/>
                        </w:rPr>
                        <w:t xml:space="preserve"> gelir.</w:t>
                      </w:r>
                    </w:p>
                  </w:txbxContent>
                </v:textbox>
              </v:shape>
            </w:pict>
          </mc:Fallback>
        </mc:AlternateContent>
      </w:r>
    </w:p>
    <w:p w:rsidR="00CB6C62" w:rsidRDefault="00CB6C62" w:rsidP="00CB6C62"/>
    <w:p w:rsidR="00CB6C62" w:rsidRDefault="00671E72" w:rsidP="00CB6C62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-483870</wp:posOffset>
                </wp:positionH>
                <wp:positionV relativeFrom="paragraph">
                  <wp:posOffset>13335</wp:posOffset>
                </wp:positionV>
                <wp:extent cx="6824345" cy="1809750"/>
                <wp:effectExtent l="15875" t="13970" r="17780" b="14605"/>
                <wp:wrapNone/>
                <wp:docPr id="28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4345" cy="1809750"/>
                          <a:chOff x="752" y="1425"/>
                          <a:chExt cx="10747" cy="2850"/>
                        </a:xfrm>
                      </wpg:grpSpPr>
                      <wps:wsp>
                        <wps:cNvPr id="29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124" y="1440"/>
                            <a:ext cx="10375" cy="2835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B6C62" w:rsidRDefault="00CB6C62" w:rsidP="00CB6C6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752" y="1440"/>
                            <a:ext cx="850" cy="283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15875">
                            <a:solidFill>
                              <a:srgbClr val="00B05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B6C62" w:rsidRPr="00EB5EF6" w:rsidRDefault="00393BF2" w:rsidP="009A2E5E">
                              <w:pPr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Yandaki hadisi yorumlayınız. </w:t>
                              </w:r>
                              <w:r w:rsidR="009A2E5E" w:rsidRPr="009A2E5E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.</w:t>
                              </w:r>
                              <w:r w:rsidR="00CB6C62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3F7049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(16</w:t>
                              </w:r>
                              <w:r w:rsidR="00CB6C62" w:rsidRPr="00EB5EF6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 xml:space="preserve"> PUAN)</w:t>
                              </w:r>
                            </w:p>
                          </w:txbxContent>
                        </wps:txbx>
                        <wps:bodyPr rot="0" vert="vert270" wrap="square" lIns="54000" tIns="45720" rIns="54000" bIns="0" anchor="t" anchorCtr="0" upright="1">
                          <a:noAutofit/>
                        </wps:bodyPr>
                      </wps:wsp>
                      <wps:wsp>
                        <wps:cNvPr id="31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752" y="1425"/>
                            <a:ext cx="850" cy="454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ln w="12700">
                            <a:solidFill>
                              <a:srgbClr val="00B05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6C62" w:rsidRPr="00FE4571" w:rsidRDefault="00CB6C62" w:rsidP="00CB6C62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3.</w:t>
                              </w:r>
                              <w:r>
                                <w:rPr>
                                  <w:b/>
                                  <w:sz w:val="14"/>
                                  <w:szCs w:val="14"/>
                                </w:rPr>
                                <w:t>S</w:t>
                              </w:r>
                              <w:r w:rsidRPr="00F72C2D">
                                <w:rPr>
                                  <w:b/>
                                  <w:sz w:val="14"/>
                                  <w:szCs w:val="14"/>
                                </w:rPr>
                                <w:t>oru</w:t>
                              </w:r>
                            </w:p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  <wps:wsp>
                        <wps:cNvPr id="32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602" y="1445"/>
                            <a:ext cx="3370" cy="2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B6C62" w:rsidRPr="00393BF2" w:rsidRDefault="006E3E8B" w:rsidP="006E3E8B">
                              <w:pPr>
                                <w:shd w:val="clear" w:color="auto" w:fill="FFFFFF" w:themeFill="background1"/>
                                <w:jc w:val="center"/>
                                <w:rPr>
                                  <w:rFonts w:cstheme="minorHAnsi"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r w:rsidRPr="00393BF2">
                                <w:rPr>
                                  <w:rFonts w:cstheme="minorHAnsi"/>
                                  <w:i/>
                                  <w:iCs/>
                                  <w:sz w:val="24"/>
                                  <w:szCs w:val="24"/>
                                </w:rPr>
                                <w:t>“Sizin en hayırlınız, ailesine karşı en hayırlı olanınızdır. Ben de aileme karşı en hayırlı olanınızım...”</w:t>
                              </w:r>
                            </w:p>
                            <w:p w:rsidR="006E3E8B" w:rsidRPr="006E3E8B" w:rsidRDefault="006E3E8B" w:rsidP="006E3E8B">
                              <w:pPr>
                                <w:shd w:val="clear" w:color="auto" w:fill="FFFFFF" w:themeFill="background1"/>
                                <w:jc w:val="center"/>
                                <w:rPr>
                                  <w:rFonts w:ascii="OpenSans" w:hAnsi="OpenSans" w:cs="OpenSans"/>
                                  <w:i/>
                                  <w:iCs/>
                                </w:rPr>
                              </w:pPr>
                              <w:r>
                                <w:rPr>
                                  <w:rFonts w:ascii="OpenSans" w:hAnsi="OpenSans" w:cs="OpenSans"/>
                                  <w:sz w:val="24"/>
                                  <w:szCs w:val="24"/>
                                </w:rPr>
                                <w:t>Hz. Muhammed (s.a.v.)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4972" y="1544"/>
                            <a:ext cx="6342" cy="2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B6C62" w:rsidRDefault="00CB6C62" w:rsidP="00E13BBA">
                              <w:pPr>
                                <w:shd w:val="clear" w:color="auto" w:fill="FFFFFF" w:themeFill="background1"/>
                                <w:jc w:val="center"/>
                              </w:pPr>
                              <w:r>
                                <w:t>.…………………………………………………………………………………………………</w:t>
                              </w:r>
                            </w:p>
                            <w:p w:rsidR="00CB6C62" w:rsidRDefault="00CB6C62" w:rsidP="00E13BBA">
                              <w:pPr>
                                <w:shd w:val="clear" w:color="auto" w:fill="FFFFFF" w:themeFill="background1"/>
                                <w:jc w:val="center"/>
                              </w:pPr>
                              <w:r>
                                <w:t>.…………………………………………………………………………………………………</w:t>
                              </w:r>
                            </w:p>
                            <w:p w:rsidR="00CB6C62" w:rsidRDefault="00CB6C62" w:rsidP="00E13BBA">
                              <w:pPr>
                                <w:shd w:val="clear" w:color="auto" w:fill="FFFFFF" w:themeFill="background1"/>
                                <w:jc w:val="center"/>
                              </w:pPr>
                              <w:r>
                                <w:t>…………………………………………………………………………………………………..</w:t>
                              </w:r>
                            </w:p>
                            <w:p w:rsidR="00CB6C62" w:rsidRDefault="00CB6C62" w:rsidP="00E13BBA">
                              <w:pPr>
                                <w:shd w:val="clear" w:color="auto" w:fill="FFFFFF" w:themeFill="background1"/>
                                <w:jc w:val="center"/>
                              </w:pPr>
                              <w:r>
                                <w:t>…………………………………………………………………………………………………..</w:t>
                              </w:r>
                            </w:p>
                            <w:p w:rsidR="00CB6C62" w:rsidRDefault="00CB6C62" w:rsidP="00E13BBA">
                              <w:pPr>
                                <w:shd w:val="clear" w:color="auto" w:fill="FFFFFF" w:themeFill="background1"/>
                                <w:jc w:val="center"/>
                              </w:pPr>
                              <w:r>
                                <w:t>…………………………………………………………………………………………………..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75" style="position:absolute;margin-left:-38.1pt;margin-top:1.05pt;width:537.35pt;height:142.5pt;z-index:251661312" coordorigin="752,1425" coordsize="10747,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">
                <v:shape id="Text Box 32" o:spid="_x0000_s1076" type="#_x0000_t202" style="position:absolute;left:1124;top:1440;width:10375;height:2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MUzcQA&#10;AADbAAAADwAAAGRycy9kb3ducmV2LnhtbESPQWsCMRSE70L/Q3gFL1KzXUrV1SilWize1KLXx+Z1&#10;s+3mZUmirv/eFAoeh5n5hpktOtuIM/lQO1bwPMxAEJdO11wp+Np/PI1BhIissXFMCq4UYDF/6M2w&#10;0O7CWzrvYiUShEOBCkyMbSFlKA1ZDEPXEifv23mLMUlfSe3xkuC2kXmWvUqLNacFgy29Gyp/dyer&#10;YHmUo9XqQHGf/wzMyJ/W15cNK9V/7N6mICJ18R7+b39qBfkE/r6kH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DFM3EAAAA2wAAAA8AAAAAAAAAAAAAAAAAmAIAAGRycy9k&#10;b3ducmV2LnhtbFBLBQYAAAAABAAEAPUAAACJAwAAAAA=&#10;" fillcolor="#eaf1dd [662]" strokecolor="#00b050" strokeweight="1.5pt">
                  <v:stroke dashstyle="dash"/>
                  <v:shadow color="#868686"/>
                  <v:textbox>
                    <w:txbxContent>
                      <w:p w:rsidR="00CB6C62" w:rsidRDefault="00CB6C62" w:rsidP="00CB6C62"/>
                    </w:txbxContent>
                  </v:textbox>
                </v:shape>
                <v:shape id="Text Box 33" o:spid="_x0000_s1077" type="#_x0000_t202" style="position:absolute;left:752;top:1440;width:850;height:2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H3zb4A&#10;AADbAAAADwAAAGRycy9kb3ducmV2LnhtbERPy4rCMBTdC/MP4Q7MzqZ1QKRjLCLM4MZFfewvze2D&#10;aW5KEtv692YhuDyc97aYTS9Gcr6zrCBLUhDEldUdNwqul9/lBoQPyBp7y6TgQR6K3cdii7m2E5c0&#10;nkMjYgj7HBW0IQy5lL5qyaBP7EAcudo6gyFC10jtcIrhpperNF1Lgx3HhhYHOrRU/Z/vRgH/lfak&#10;H27EqcxudbifVkOtlfr6nPc/IALN4S1+uY9awXdcH7/EHyB3T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6x982+AAAA2wAAAA8AAAAAAAAAAAAAAAAAmAIAAGRycy9kb3ducmV2&#10;LnhtbFBLBQYAAAAABAAEAPUAAACDAwAAAAA=&#10;" fillcolor="#b8cce4 [1300]" strokecolor="#00b050" strokeweight="1.25pt">
                  <v:stroke dashstyle="dash"/>
                  <v:shadow color="#868686"/>
                  <v:textbox style="layout-flow:vertical;mso-layout-flow-alt:bottom-to-top" inset="1.5mm,,1.5mm,0">
                    <w:txbxContent>
                      <w:p w:rsidR="00CB6C62" w:rsidRPr="00EB5EF6" w:rsidRDefault="00393BF2" w:rsidP="009A2E5E">
                        <w:pP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 xml:space="preserve">Yandaki hadisi yorumlayınız. </w:t>
                        </w:r>
                        <w:r w:rsidR="009A2E5E" w:rsidRPr="009A2E5E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.</w:t>
                        </w:r>
                        <w:r w:rsidR="00CB6C62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  <w:r w:rsidR="003F7049">
                          <w:rPr>
                            <w:rFonts w:ascii="Arial" w:hAnsi="Arial" w:cs="Arial"/>
                            <w:b/>
                            <w:color w:val="FF0000"/>
                            <w:sz w:val="18"/>
                            <w:szCs w:val="18"/>
                          </w:rPr>
                          <w:t>(16</w:t>
                        </w:r>
                        <w:r w:rsidR="00CB6C62" w:rsidRPr="00EB5EF6">
                          <w:rPr>
                            <w:rFonts w:ascii="Arial" w:hAnsi="Arial" w:cs="Arial"/>
                            <w:b/>
                            <w:color w:val="FF0000"/>
                            <w:sz w:val="18"/>
                            <w:szCs w:val="18"/>
                          </w:rPr>
                          <w:t xml:space="preserve"> PUAN)</w:t>
                        </w:r>
                      </w:p>
                    </w:txbxContent>
                  </v:textbox>
                </v:shape>
                <v:shape id="Text Box 34" o:spid="_x0000_s1078" type="#_x0000_t202" style="position:absolute;left:752;top:1425;width:850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by0MQA&#10;AADbAAAADwAAAGRycy9kb3ducmV2LnhtbESPQWsCMRSE74L/ITyhF6lZK7RlNYqoBW9lrSDeHpvX&#10;zdLNy5Kk6+qvN4WCx2FmvmEWq942oiMfascKppMMBHHpdM2VguPXx/M7iBCRNTaOScGVAqyWw8EC&#10;c+0uXFB3iJVIEA45KjAxtrmUoTRkMUxcS5y8b+ctxiR9JbXHS4LbRr5k2au0WHNaMNjSxlD5c/i1&#10;Crrd6ez16bgudvubNOPis9++SaWeRv16DiJSHx/h//ZeK5hN4e9L+gF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G8tDEAAAA2wAAAA8AAAAAAAAAAAAAAAAAmAIAAGRycy9k&#10;b3ducmV2LnhtbFBLBQYAAAAABAAEAPUAAACJAwAAAAA=&#10;" fillcolor="#d6e3bc [1302]" strokecolor="#00b050" strokeweight="1pt">
                  <v:stroke dashstyle="dash"/>
                  <v:textbox inset=",.3mm,,.3mm">
                    <w:txbxContent>
                      <w:p w:rsidR="00CB6C62" w:rsidRPr="00FE4571" w:rsidRDefault="00CB6C62" w:rsidP="00CB6C62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3.</w:t>
                        </w:r>
                        <w:r>
                          <w:rPr>
                            <w:b/>
                            <w:sz w:val="14"/>
                            <w:szCs w:val="14"/>
                          </w:rPr>
                          <w:t>S</w:t>
                        </w:r>
                        <w:r w:rsidRPr="00F72C2D">
                          <w:rPr>
                            <w:b/>
                            <w:sz w:val="14"/>
                            <w:szCs w:val="14"/>
                          </w:rPr>
                          <w:t>oru</w:t>
                        </w:r>
                      </w:p>
                    </w:txbxContent>
                  </v:textbox>
                </v:shape>
                <v:shape id="Text Box 35" o:spid="_x0000_s1079" type="#_x0000_t202" style="position:absolute;left:1602;top:1445;width:3370;height:28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uZtsUA&#10;AADbAAAADwAAAGRycy9kb3ducmV2LnhtbESPzW7CMBCE75V4B2uRegOHRCptiEGotFKPEGi5LvHm&#10;R8TrKHYh5enrSkg9jmbnm51sNZhWXKh3jWUFs2kEgriwuuFKwWH/PnkG4TyyxtYyKfghB6vl6CHD&#10;VNsr7+iS+0oECLsUFdTed6mUrqjJoJvajjh4pe0N+iD7SuoerwFuWhlH0ZM02HBoqLGj15qKc/5t&#10;whvx8ZBstjnN53hKNm+3z5fyq1XqcTysFyA8Df7/+J7+0AqSGP62BAD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m5m2xQAAANsAAAAPAAAAAAAAAAAAAAAAAJgCAABkcnMv&#10;ZG93bnJldi54bWxQSwUGAAAAAAQABAD1AAAAigMAAAAA&#10;" filled="f">
                  <v:textbox>
                    <w:txbxContent>
                      <w:p w:rsidR="00CB6C62" w:rsidRPr="00393BF2" w:rsidRDefault="006E3E8B" w:rsidP="006E3E8B">
                        <w:pPr>
                          <w:shd w:val="clear" w:color="auto" w:fill="FFFFFF" w:themeFill="background1"/>
                          <w:jc w:val="center"/>
                          <w:rPr>
                            <w:rFonts w:cstheme="minorHAnsi"/>
                            <w:i/>
                            <w:iCs/>
                            <w:sz w:val="24"/>
                            <w:szCs w:val="24"/>
                          </w:rPr>
                        </w:pPr>
                        <w:r w:rsidRPr="00393BF2">
                          <w:rPr>
                            <w:rFonts w:cstheme="minorHAnsi"/>
                            <w:i/>
                            <w:iCs/>
                            <w:sz w:val="24"/>
                            <w:szCs w:val="24"/>
                          </w:rPr>
                          <w:t>“Sizin en hayırlınız, ailesine karşı en hayırlı olanınızdır. Ben de aileme karşı en hayırlı olanınızım...”</w:t>
                        </w:r>
                      </w:p>
                      <w:p w:rsidR="006E3E8B" w:rsidRPr="006E3E8B" w:rsidRDefault="006E3E8B" w:rsidP="006E3E8B">
                        <w:pPr>
                          <w:shd w:val="clear" w:color="auto" w:fill="FFFFFF" w:themeFill="background1"/>
                          <w:jc w:val="center"/>
                          <w:rPr>
                            <w:rFonts w:ascii="OpenSans" w:hAnsi="OpenSans" w:cs="OpenSans"/>
                            <w:i/>
                            <w:iCs/>
                          </w:rPr>
                        </w:pPr>
                        <w:r>
                          <w:rPr>
                            <w:rFonts w:ascii="OpenSans" w:hAnsi="OpenSans" w:cs="OpenSans"/>
                            <w:sz w:val="24"/>
                            <w:szCs w:val="24"/>
                          </w:rPr>
                          <w:t>Hz. Muhammed (</w:t>
                        </w:r>
                        <w:proofErr w:type="spellStart"/>
                        <w:r>
                          <w:rPr>
                            <w:rFonts w:ascii="OpenSans" w:hAnsi="OpenSans" w:cs="OpenSans"/>
                            <w:sz w:val="24"/>
                            <w:szCs w:val="24"/>
                          </w:rPr>
                          <w:t>s.a.v</w:t>
                        </w:r>
                        <w:proofErr w:type="spellEnd"/>
                        <w:r>
                          <w:rPr>
                            <w:rFonts w:ascii="OpenSans" w:hAnsi="OpenSans" w:cs="OpenSans"/>
                            <w:sz w:val="24"/>
                            <w:szCs w:val="24"/>
                          </w:rPr>
                          <w:t>.)</w:t>
                        </w:r>
                      </w:p>
                    </w:txbxContent>
                  </v:textbox>
                </v:shape>
                <v:shape id="Text Box 36" o:spid="_x0000_s1080" type="#_x0000_t202" style="position:absolute;left:4972;top:1544;width:6342;height:2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c8LcUA&#10;AADbAAAADwAAAGRycy9kb3ducmV2LnhtbESPzW7CMBCE70i8g7VI3IoDkQoNOAiVVuqRpqG9buPN&#10;j4jXUWwg5enrSpU4jmbnm53NdjCtuFDvGssK5rMIBHFhdcOVgvzj9WEFwnlkja1lUvBDDrbpeLTB&#10;RNsrv9Ml85UIEHYJKqi97xIpXVGTQTezHXHwStsb9EH2ldQ9XgPctHIRRY/SYMOhocaOnmsqTtnZ&#10;hDcWX3m8P2S0XOJ3vH+5HZ/Kz1ap6WTYrUF4Gvz9+D/9phXEMfxtCQCQ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1zwtxQAAANsAAAAPAAAAAAAAAAAAAAAAAJgCAABkcnMv&#10;ZG93bnJldi54bWxQSwUGAAAAAAQABAD1AAAAigMAAAAA&#10;" filled="f">
                  <v:textbox>
                    <w:txbxContent>
                      <w:p w:rsidR="00CB6C62" w:rsidRDefault="00CB6C62" w:rsidP="00E13BBA">
                        <w:pPr>
                          <w:shd w:val="clear" w:color="auto" w:fill="FFFFFF" w:themeFill="background1"/>
                          <w:jc w:val="center"/>
                        </w:pPr>
                        <w:proofErr w:type="gramStart"/>
                        <w:r>
                          <w:t>.…………………………………………………………………………………………………</w:t>
                        </w:r>
                        <w:proofErr w:type="gramEnd"/>
                      </w:p>
                      <w:p w:rsidR="00CB6C62" w:rsidRDefault="00CB6C62" w:rsidP="00E13BBA">
                        <w:pPr>
                          <w:shd w:val="clear" w:color="auto" w:fill="FFFFFF" w:themeFill="background1"/>
                          <w:jc w:val="center"/>
                        </w:pPr>
                        <w:proofErr w:type="gramStart"/>
                        <w:r>
                          <w:t>.…………………………………………………………………………………………………</w:t>
                        </w:r>
                        <w:proofErr w:type="gramEnd"/>
                      </w:p>
                      <w:p w:rsidR="00CB6C62" w:rsidRDefault="00CB6C62" w:rsidP="00E13BBA">
                        <w:pPr>
                          <w:shd w:val="clear" w:color="auto" w:fill="FFFFFF" w:themeFill="background1"/>
                          <w:jc w:val="center"/>
                        </w:pPr>
                        <w:proofErr w:type="gramStart"/>
                        <w:r>
                          <w:t>…………………………………………………………………………………………………..</w:t>
                        </w:r>
                        <w:proofErr w:type="gramEnd"/>
                      </w:p>
                      <w:p w:rsidR="00CB6C62" w:rsidRDefault="00CB6C62" w:rsidP="00E13BBA">
                        <w:pPr>
                          <w:shd w:val="clear" w:color="auto" w:fill="FFFFFF" w:themeFill="background1"/>
                          <w:jc w:val="center"/>
                        </w:pPr>
                        <w:proofErr w:type="gramStart"/>
                        <w:r>
                          <w:t>…………………………………………………………………………………………………..</w:t>
                        </w:r>
                        <w:proofErr w:type="gramEnd"/>
                      </w:p>
                      <w:p w:rsidR="00CB6C62" w:rsidRDefault="00CB6C62" w:rsidP="00E13BBA">
                        <w:pPr>
                          <w:shd w:val="clear" w:color="auto" w:fill="FFFFFF" w:themeFill="background1"/>
                          <w:jc w:val="center"/>
                        </w:pPr>
                        <w:proofErr w:type="gramStart"/>
                        <w:r>
                          <w:t>…………………………………………………………………………………………………..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:rsidR="00CB6C62" w:rsidRDefault="00CB6C62" w:rsidP="00CB6C62"/>
    <w:p w:rsidR="00CB6C62" w:rsidRDefault="00CB6C62" w:rsidP="00CB6C62"/>
    <w:p w:rsidR="00CB6C62" w:rsidRDefault="00CB6C62" w:rsidP="00CB6C62"/>
    <w:p w:rsidR="00CB6C62" w:rsidRDefault="00CB6C62" w:rsidP="00CB6C62"/>
    <w:p w:rsidR="00CB6C62" w:rsidRDefault="00CB6C62" w:rsidP="00CB6C62"/>
    <w:p w:rsidR="00CB6C62" w:rsidRDefault="00671E72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-483870</wp:posOffset>
                </wp:positionH>
                <wp:positionV relativeFrom="paragraph">
                  <wp:posOffset>19685</wp:posOffset>
                </wp:positionV>
                <wp:extent cx="539750" cy="288290"/>
                <wp:effectExtent l="15875" t="15875" r="15875" b="10160"/>
                <wp:wrapNone/>
                <wp:docPr id="27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B6C62" w:rsidRPr="00446E26" w:rsidRDefault="00CB6C62" w:rsidP="00CB6C62">
                            <w:pP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</w:pPr>
                            <w:r w:rsidRPr="00446E26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  <w:t>4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.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2"/>
                                <w:szCs w:val="12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6" o:spid="_x0000_s1081" style="position:absolute;margin-left:-38.1pt;margin-top:1.55pt;width:42.5pt;height:22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" fillcolor="#eaf1dd [662]" strokecolor="#9bbb59 [3206]" strokeweight="1.5pt">
                <v:shadow color="#868686"/>
                <v:textbox inset=",0,,0">
                  <w:txbxContent>
                    <w:p w:rsidR="00CB6C62" w:rsidRPr="00446E26" w:rsidRDefault="00CB6C62" w:rsidP="00CB6C62">
                      <w:pP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</w:pPr>
                      <w:r w:rsidRPr="00446E26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  <w:t>4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.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2"/>
                          <w:szCs w:val="12"/>
                        </w:rPr>
                        <w:t>Soru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-478790</wp:posOffset>
                </wp:positionH>
                <wp:positionV relativeFrom="paragraph">
                  <wp:posOffset>24765</wp:posOffset>
                </wp:positionV>
                <wp:extent cx="6840220" cy="1638300"/>
                <wp:effectExtent l="11430" t="11430" r="15875" b="17145"/>
                <wp:wrapNone/>
                <wp:docPr id="26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16383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B6C62" w:rsidRPr="00CB6C62" w:rsidRDefault="00CB6C62" w:rsidP="00CB6C62">
                            <w:pP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CB6C62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  Aşağıda verilen hecelerden yan tarafa işlediğimiz konular ile ilgili anlamlı kelimeler oluşturup yazınız.</w:t>
                            </w:r>
                            <w: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B6C62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(1X8 =8 PUAN)</w:t>
                            </w:r>
                          </w:p>
                        </w:txbxContent>
                      </wps:txbx>
                      <wps:bodyPr rot="0" vert="horz" wrap="square" lIns="558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" o:spid="_x0000_s1082" type="#_x0000_t202" style="position:absolute;margin-left:-37.7pt;margin-top:1.95pt;width:538.6pt;height:12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" fillcolor="#fde9d9 [665]" strokecolor="#f79646 [3209]" strokeweight="1.5pt">
                <v:shadow color="#868686"/>
                <v:textbox inset="15.5mm">
                  <w:txbxContent>
                    <w:p w:rsidR="00CB6C62" w:rsidRPr="00CB6C62" w:rsidRDefault="00CB6C62" w:rsidP="00CB6C62">
                      <w:pPr>
                        <w:rPr>
                          <w:b/>
                          <w:color w:val="C00000"/>
                          <w:sz w:val="18"/>
                          <w:szCs w:val="18"/>
                        </w:rPr>
                      </w:pPr>
                      <w:r w:rsidRPr="00CB6C62">
                        <w:rPr>
                          <w:b/>
                          <w:color w:val="C00000"/>
                          <w:sz w:val="18"/>
                          <w:szCs w:val="18"/>
                        </w:rPr>
                        <w:t xml:space="preserve">  Aşağıda verilen hecelerden yan tarafa işlediğimiz konular ile ilgili anlamlı kelimeler oluşturup yazınız.</w:t>
                      </w:r>
                      <w:r>
                        <w:rPr>
                          <w:b/>
                          <w:color w:val="C00000"/>
                          <w:sz w:val="18"/>
                          <w:szCs w:val="18"/>
                        </w:rPr>
                        <w:t xml:space="preserve"> </w:t>
                      </w:r>
                      <w:r w:rsidRPr="00CB6C62">
                        <w:rPr>
                          <w:b/>
                          <w:color w:val="C00000"/>
                          <w:sz w:val="18"/>
                          <w:szCs w:val="18"/>
                        </w:rPr>
                        <w:t>(1X8 =8 PUAN)</w:t>
                      </w:r>
                    </w:p>
                  </w:txbxContent>
                </v:textbox>
              </v:shape>
            </w:pict>
          </mc:Fallback>
        </mc:AlternateContent>
      </w:r>
    </w:p>
    <w:p w:rsidR="00CB6C62" w:rsidRDefault="00673764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-292633</wp:posOffset>
                </wp:positionH>
                <wp:positionV relativeFrom="paragraph">
                  <wp:posOffset>217576</wp:posOffset>
                </wp:positionV>
                <wp:extent cx="614476" cy="252095"/>
                <wp:effectExtent l="0" t="0" r="33655" b="52705"/>
                <wp:wrapNone/>
                <wp:docPr id="20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476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B6C62" w:rsidRPr="00540191" w:rsidRDefault="00C34A7C" w:rsidP="00C34A7C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r w:rsidRPr="00C52250">
                              <w:rPr>
                                <w:rFonts w:cstheme="minorHAns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Merha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" o:spid="_x0000_s1083" type="#_x0000_t202" style="position:absolute;margin-left:-23.05pt;margin-top:17.15pt;width:48.4pt;height:19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" fillcolor="white [3201]" strokecolor="#92cddc [1944]" strokeweight="1pt">
                <v:fill color2="#b6dde8 [1304]" focus="100%" type="gradient"/>
                <v:shadow on="t" color="#205867 [1608]" opacity=".5" offset="1pt"/>
                <v:textbox inset="1.5mm,,1.5mm">
                  <w:txbxContent>
                    <w:p w:rsidR="00CB6C62" w:rsidRPr="00540191" w:rsidRDefault="00C34A7C" w:rsidP="00C34A7C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spellStart"/>
                      <w:r w:rsidRPr="00C52250">
                        <w:rPr>
                          <w:rFonts w:cstheme="minorHAnsi"/>
                          <w:iCs/>
                          <w:color w:val="000000"/>
                          <w:sz w:val="24"/>
                          <w:szCs w:val="24"/>
                        </w:rPr>
                        <w:t>Merha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71E7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2299335</wp:posOffset>
                </wp:positionH>
                <wp:positionV relativeFrom="paragraph">
                  <wp:posOffset>46990</wp:posOffset>
                </wp:positionV>
                <wp:extent cx="504190" cy="252095"/>
                <wp:effectExtent l="8255" t="13970" r="11430" b="29210"/>
                <wp:wrapNone/>
                <wp:docPr id="25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B6C62" w:rsidRPr="00C34A7C" w:rsidRDefault="00C34A7C" w:rsidP="00C34A7C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r w:rsidRPr="00C34A7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Fatı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" o:spid="_x0000_s1084" type="#_x0000_t202" style="position:absolute;margin-left:181.05pt;margin-top:3.7pt;width:39.7pt;height:19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" fillcolor="white [3201]" strokecolor="#c2d69b [1942]" strokeweight="1pt">
                <v:fill color2="#d6e3bc [1302]" focus="100%" type="gradient"/>
                <v:shadow on="t" color="#4e6128 [1606]" opacity=".5" offset="1pt"/>
                <v:textbox inset="1.5mm,,1.5mm">
                  <w:txbxContent>
                    <w:p w:rsidR="00CB6C62" w:rsidRPr="00C34A7C" w:rsidRDefault="00C34A7C" w:rsidP="00C34A7C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spellStart"/>
                      <w:r w:rsidRPr="00C34A7C">
                        <w:rPr>
                          <w:rFonts w:cstheme="minorHAnsi"/>
                          <w:sz w:val="24"/>
                          <w:szCs w:val="24"/>
                        </w:rPr>
                        <w:t>Fatı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71E7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1508760</wp:posOffset>
                </wp:positionH>
                <wp:positionV relativeFrom="paragraph">
                  <wp:posOffset>16510</wp:posOffset>
                </wp:positionV>
                <wp:extent cx="504190" cy="252095"/>
                <wp:effectExtent l="8255" t="12065" r="11430" b="21590"/>
                <wp:wrapNone/>
                <wp:docPr id="2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B6C62" w:rsidRPr="00540191" w:rsidRDefault="00C34A7C" w:rsidP="00C34A7C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r w:rsidRPr="00C52250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tice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o:spid="_x0000_s1085" type="#_x0000_t202" style="position:absolute;margin-left:118.8pt;margin-top:1.3pt;width:39.7pt;height:19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" fillcolor="white [3201]" strokecolor="#d99594 [1941]" strokeweight="1pt">
                <v:fill color2="#e5b8b7 [1301]" focus="100%" type="gradient"/>
                <v:shadow on="t" color="#622423 [1605]" opacity=".5" offset="1pt"/>
                <v:textbox inset="1.5mm,,1.5mm">
                  <w:txbxContent>
                    <w:p w:rsidR="00CB6C62" w:rsidRPr="00540191" w:rsidRDefault="00C34A7C" w:rsidP="00C34A7C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r w:rsidRPr="00C52250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tice</w:t>
                      </w:r>
                    </w:p>
                  </w:txbxContent>
                </v:textbox>
              </v:shape>
            </w:pict>
          </mc:Fallback>
        </mc:AlternateContent>
      </w:r>
      <w:r w:rsidR="00671E7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3729990</wp:posOffset>
                </wp:positionH>
                <wp:positionV relativeFrom="paragraph">
                  <wp:posOffset>71755</wp:posOffset>
                </wp:positionV>
                <wp:extent cx="2637790" cy="1268095"/>
                <wp:effectExtent l="10160" t="10160" r="9525" b="17145"/>
                <wp:wrapNone/>
                <wp:docPr id="23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7790" cy="12680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B6C62" w:rsidRPr="009C1E92" w:rsidRDefault="00CB6C62" w:rsidP="0040041E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rFonts w:cstheme="minorHAnsi"/>
                                <w:b/>
                              </w:rPr>
                            </w:pPr>
                            <w:r w:rsidRPr="009C1E92">
                              <w:rPr>
                                <w:rFonts w:cstheme="minorHAnsi"/>
                                <w:b/>
                              </w:rPr>
                              <w:t>1   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>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 xml:space="preserve"> 2 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</w:p>
                          <w:p w:rsidR="00CB6C62" w:rsidRPr="009C1E92" w:rsidRDefault="00CB6C62" w:rsidP="0040041E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>3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 xml:space="preserve">   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 xml:space="preserve"> 4 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</w:p>
                          <w:p w:rsidR="00CB6C62" w:rsidRPr="009C1E92" w:rsidRDefault="00CB6C62" w:rsidP="0040041E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>5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 xml:space="preserve">   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>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 xml:space="preserve"> 6 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</w:p>
                          <w:p w:rsidR="00CB6C62" w:rsidRPr="009C1E92" w:rsidRDefault="00CB6C62" w:rsidP="0040041E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>7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 xml:space="preserve">   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 xml:space="preserve"> 8 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</w:p>
                        </w:txbxContent>
                      </wps:txbx>
                      <wps:bodyPr rot="0" vert="horz" wrap="square" lIns="162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" o:spid="_x0000_s1086" type="#_x0000_t202" style="position:absolute;margin-left:293.7pt;margin-top:5.65pt;width:207.7pt;height:99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" fillcolor="#e5dfec [663]" strokecolor="#f79646 [3209]" strokeweight="1.5pt">
                <v:shadow color="#868686"/>
                <v:textbox inset="4.5mm">
                  <w:txbxContent>
                    <w:p w:rsidR="00CB6C62" w:rsidRPr="009C1E92" w:rsidRDefault="00CB6C62" w:rsidP="0040041E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rFonts w:cstheme="minorHAnsi"/>
                          <w:b/>
                        </w:rPr>
                      </w:pPr>
                      <w:r w:rsidRPr="009C1E92">
                        <w:rPr>
                          <w:rFonts w:cstheme="minorHAnsi"/>
                          <w:b/>
                        </w:rPr>
                        <w:t xml:space="preserve">1   </w:t>
                      </w:r>
                      <w:proofErr w:type="gramStart"/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r>
                        <w:rPr>
                          <w:rFonts w:cstheme="minorHAnsi"/>
                          <w:b/>
                        </w:rPr>
                        <w:t>………..</w:t>
                      </w:r>
                      <w:r w:rsidRPr="009C1E92">
                        <w:rPr>
                          <w:rFonts w:cstheme="minorHAnsi"/>
                          <w:b/>
                        </w:rPr>
                        <w:t>…</w:t>
                      </w:r>
                      <w:proofErr w:type="gramEnd"/>
                      <w:r>
                        <w:rPr>
                          <w:rFonts w:cstheme="minorHAnsi"/>
                          <w:b/>
                        </w:rPr>
                        <w:t xml:space="preserve"> 2 </w:t>
                      </w:r>
                      <w:proofErr w:type="gramStart"/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r>
                        <w:rPr>
                          <w:rFonts w:cstheme="minorHAnsi"/>
                          <w:b/>
                        </w:rPr>
                        <w:t>………..</w:t>
                      </w:r>
                      <w:proofErr w:type="gramEnd"/>
                    </w:p>
                    <w:p w:rsidR="00CB6C62" w:rsidRPr="009C1E92" w:rsidRDefault="00CB6C62" w:rsidP="0040041E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rFonts w:cstheme="minorHAnsi"/>
                          <w:b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>3</w:t>
                      </w:r>
                      <w:r w:rsidRPr="009C1E92">
                        <w:rPr>
                          <w:rFonts w:cstheme="minorHAnsi"/>
                          <w:b/>
                        </w:rPr>
                        <w:t xml:space="preserve">   </w:t>
                      </w:r>
                      <w:proofErr w:type="gramStart"/>
                      <w:r w:rsidRPr="009C1E92">
                        <w:rPr>
                          <w:rFonts w:cstheme="minorHAnsi"/>
                          <w:b/>
                        </w:rPr>
                        <w:t>…</w:t>
                      </w:r>
                      <w:r>
                        <w:rPr>
                          <w:rFonts w:cstheme="minorHAnsi"/>
                          <w:b/>
                        </w:rPr>
                        <w:t>………..</w:t>
                      </w:r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proofErr w:type="gramEnd"/>
                      <w:r>
                        <w:rPr>
                          <w:rFonts w:cstheme="minorHAnsi"/>
                          <w:b/>
                        </w:rPr>
                        <w:t xml:space="preserve"> 4 </w:t>
                      </w:r>
                      <w:proofErr w:type="gramStart"/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r>
                        <w:rPr>
                          <w:rFonts w:cstheme="minorHAnsi"/>
                          <w:b/>
                        </w:rPr>
                        <w:t>………..</w:t>
                      </w:r>
                      <w:proofErr w:type="gramEnd"/>
                    </w:p>
                    <w:p w:rsidR="00CB6C62" w:rsidRPr="009C1E92" w:rsidRDefault="00CB6C62" w:rsidP="0040041E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rFonts w:cstheme="minorHAnsi"/>
                          <w:b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>5</w:t>
                      </w:r>
                      <w:r w:rsidRPr="009C1E92">
                        <w:rPr>
                          <w:rFonts w:cstheme="minorHAnsi"/>
                          <w:b/>
                        </w:rPr>
                        <w:t xml:space="preserve">   </w:t>
                      </w:r>
                      <w:proofErr w:type="gramStart"/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r>
                        <w:rPr>
                          <w:rFonts w:cstheme="minorHAnsi"/>
                          <w:b/>
                        </w:rPr>
                        <w:t>………..</w:t>
                      </w:r>
                      <w:r w:rsidRPr="009C1E92">
                        <w:rPr>
                          <w:rFonts w:cstheme="minorHAnsi"/>
                          <w:b/>
                        </w:rPr>
                        <w:t>…</w:t>
                      </w:r>
                      <w:proofErr w:type="gramEnd"/>
                      <w:r>
                        <w:rPr>
                          <w:rFonts w:cstheme="minorHAnsi"/>
                          <w:b/>
                        </w:rPr>
                        <w:t xml:space="preserve"> 6 </w:t>
                      </w:r>
                      <w:proofErr w:type="gramStart"/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r>
                        <w:rPr>
                          <w:rFonts w:cstheme="minorHAnsi"/>
                          <w:b/>
                        </w:rPr>
                        <w:t>………..</w:t>
                      </w:r>
                      <w:proofErr w:type="gramEnd"/>
                    </w:p>
                    <w:p w:rsidR="00CB6C62" w:rsidRPr="009C1E92" w:rsidRDefault="00CB6C62" w:rsidP="0040041E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rFonts w:cstheme="minorHAnsi"/>
                          <w:b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>7</w:t>
                      </w:r>
                      <w:r w:rsidRPr="009C1E92">
                        <w:rPr>
                          <w:rFonts w:cstheme="minorHAnsi"/>
                          <w:b/>
                        </w:rPr>
                        <w:t xml:space="preserve">   </w:t>
                      </w:r>
                      <w:proofErr w:type="gramStart"/>
                      <w:r w:rsidRPr="009C1E92">
                        <w:rPr>
                          <w:rFonts w:cstheme="minorHAnsi"/>
                          <w:b/>
                        </w:rPr>
                        <w:t>…………</w:t>
                      </w:r>
                      <w:r>
                        <w:rPr>
                          <w:rFonts w:cstheme="minorHAnsi"/>
                          <w:b/>
                        </w:rPr>
                        <w:t>………..</w:t>
                      </w:r>
                      <w:r w:rsidRPr="009C1E92">
                        <w:rPr>
                          <w:rFonts w:cstheme="minorHAnsi"/>
                          <w:b/>
                        </w:rPr>
                        <w:t>……</w:t>
                      </w:r>
                      <w:proofErr w:type="gramEnd"/>
                      <w:r>
                        <w:rPr>
                          <w:rFonts w:cstheme="minorHAnsi"/>
                          <w:b/>
                        </w:rPr>
                        <w:t xml:space="preserve"> 8 </w:t>
                      </w:r>
                      <w:proofErr w:type="gramStart"/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r>
                        <w:rPr>
                          <w:rFonts w:cstheme="minorHAnsi"/>
                          <w:b/>
                        </w:rPr>
                        <w:t>………..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71E7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3038475</wp:posOffset>
                </wp:positionH>
                <wp:positionV relativeFrom="paragraph">
                  <wp:posOffset>16510</wp:posOffset>
                </wp:positionV>
                <wp:extent cx="504190" cy="252095"/>
                <wp:effectExtent l="13970" t="12065" r="15240" b="21590"/>
                <wp:wrapNone/>
                <wp:docPr id="22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B6C62" w:rsidRPr="00540191" w:rsidRDefault="00C34A7C" w:rsidP="00C34A7C">
                            <w:pPr>
                              <w:shd w:val="clear" w:color="auto" w:fill="FFFFFF" w:themeFill="background1"/>
                            </w:pPr>
                            <w:r w:rsidRPr="00C5225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Ha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" o:spid="_x0000_s1087" type="#_x0000_t202" style="position:absolute;margin-left:239.25pt;margin-top:1.3pt;width:39.7pt;height:19.8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" fillcolor="white [3201]" strokecolor="#666 [1936]" strokeweight="1pt">
                <v:fill color2="#999 [1296]" focus="100%" type="gradient"/>
                <v:shadow on="t" color="#7f7f7f [1601]" opacity=".5" offset="1pt"/>
                <v:textbox inset="1.5mm,,1.5mm">
                  <w:txbxContent>
                    <w:p w:rsidR="00CB6C62" w:rsidRPr="00540191" w:rsidRDefault="00C34A7C" w:rsidP="00C34A7C">
                      <w:pPr>
                        <w:shd w:val="clear" w:color="auto" w:fill="FFFFFF" w:themeFill="background1"/>
                      </w:pPr>
                      <w:r w:rsidRPr="00C52250">
                        <w:rPr>
                          <w:rFonts w:cstheme="minorHAnsi"/>
                          <w:sz w:val="24"/>
                          <w:szCs w:val="24"/>
                        </w:rPr>
                        <w:t>Ha</w:t>
                      </w:r>
                    </w:p>
                  </w:txbxContent>
                </v:textbox>
              </v:shape>
            </w:pict>
          </mc:Fallback>
        </mc:AlternateContent>
      </w:r>
      <w:r w:rsidR="00671E7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636270</wp:posOffset>
                </wp:positionH>
                <wp:positionV relativeFrom="paragraph">
                  <wp:posOffset>215900</wp:posOffset>
                </wp:positionV>
                <wp:extent cx="504190" cy="252095"/>
                <wp:effectExtent l="12065" t="11430" r="17145" b="22225"/>
                <wp:wrapNone/>
                <wp:docPr id="21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B6C62" w:rsidRPr="00540191" w:rsidRDefault="00C34A7C" w:rsidP="00C34A7C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r w:rsidRPr="00C52250">
                              <w:rPr>
                                <w:rFonts w:cstheme="minorHAns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ser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" o:spid="_x0000_s1088" type="#_x0000_t202" style="position:absolute;margin-left:50.1pt;margin-top:17pt;width:39.7pt;height:19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" fillcolor="white [3201]" strokecolor="#d99594 [1941]" strokeweight="1pt">
                <v:fill color2="#e5b8b7 [1301]" focus="100%" type="gradient"/>
                <v:shadow on="t" color="#622423 [1605]" opacity=".5" offset="1pt"/>
                <v:textbox inset="1.5mm,,1.5mm">
                  <w:txbxContent>
                    <w:p w:rsidR="00CB6C62" w:rsidRPr="00540191" w:rsidRDefault="00C34A7C" w:rsidP="00C34A7C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gramStart"/>
                      <w:r w:rsidRPr="00C52250">
                        <w:rPr>
                          <w:rFonts w:cstheme="minorHAnsi"/>
                          <w:iCs/>
                          <w:color w:val="000000"/>
                          <w:sz w:val="24"/>
                          <w:szCs w:val="24"/>
                        </w:rPr>
                        <w:t>ser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CB6C62" w:rsidRDefault="00C34A7C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2050439</wp:posOffset>
                </wp:positionH>
                <wp:positionV relativeFrom="paragraph">
                  <wp:posOffset>196838</wp:posOffset>
                </wp:positionV>
                <wp:extent cx="504190" cy="319177"/>
                <wp:effectExtent l="0" t="0" r="29210" b="62230"/>
                <wp:wrapNone/>
                <wp:docPr id="11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319177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B6C62" w:rsidRPr="00540191" w:rsidRDefault="00C34A7C" w:rsidP="00C34A7C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r w:rsidRPr="00C5225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yin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" o:spid="_x0000_s1089" type="#_x0000_t202" style="position:absolute;margin-left:161.45pt;margin-top:15.5pt;width:39.7pt;height:25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" fillcolor="white [3201]" strokecolor="#fabf8f [1945]" strokeweight="1pt">
                <v:fill color2="#fbd4b4 [1305]" focus="100%" type="gradient"/>
                <v:shadow on="t" color="#974706 [1609]" opacity=".5" offset="1pt"/>
                <v:textbox inset="1.5mm,,1.5mm">
                  <w:txbxContent>
                    <w:p w:rsidR="00CB6C62" w:rsidRPr="00540191" w:rsidRDefault="00C34A7C" w:rsidP="00C34A7C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spellStart"/>
                      <w:r w:rsidRPr="00C52250">
                        <w:rPr>
                          <w:rFonts w:cstheme="minorHAnsi"/>
                          <w:sz w:val="24"/>
                          <w:szCs w:val="24"/>
                        </w:rPr>
                        <w:t>yin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71E7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3052445</wp:posOffset>
                </wp:positionH>
                <wp:positionV relativeFrom="paragraph">
                  <wp:posOffset>387985</wp:posOffset>
                </wp:positionV>
                <wp:extent cx="504190" cy="252095"/>
                <wp:effectExtent l="8890" t="11430" r="10795" b="22225"/>
                <wp:wrapNone/>
                <wp:docPr id="19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B6C62" w:rsidRPr="00540191" w:rsidRDefault="00C34A7C" w:rsidP="00C34A7C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r w:rsidRPr="00C5225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sım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1" o:spid="_x0000_s1090" type="#_x0000_t202" style="position:absolute;margin-left:240.35pt;margin-top:30.55pt;width:39.7pt;height:19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1.5mm,,1.5mm">
                  <w:txbxContent>
                    <w:p w:rsidR="00CB6C62" w:rsidRPr="00540191" w:rsidRDefault="00C34A7C" w:rsidP="00C34A7C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spellStart"/>
                      <w:r w:rsidRPr="00C52250">
                        <w:rPr>
                          <w:rFonts w:cstheme="minorHAnsi"/>
                          <w:sz w:val="24"/>
                          <w:szCs w:val="24"/>
                        </w:rPr>
                        <w:t>sım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71E7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2800350</wp:posOffset>
                </wp:positionH>
                <wp:positionV relativeFrom="paragraph">
                  <wp:posOffset>46355</wp:posOffset>
                </wp:positionV>
                <wp:extent cx="504190" cy="252095"/>
                <wp:effectExtent l="13970" t="12700" r="15240" b="20955"/>
                <wp:wrapNone/>
                <wp:docPr id="18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B6C62" w:rsidRPr="00540191" w:rsidRDefault="00C34A7C" w:rsidP="00C34A7C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r w:rsidRPr="00C5225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san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" o:spid="_x0000_s1091" type="#_x0000_t202" style="position:absolute;margin-left:220.5pt;margin-top:3.65pt;width:39.7pt;height:19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:rsidR="00CB6C62" w:rsidRPr="00540191" w:rsidRDefault="00C34A7C" w:rsidP="00C34A7C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gramStart"/>
                      <w:r w:rsidRPr="00C52250">
                        <w:rPr>
                          <w:rFonts w:cstheme="minorHAnsi"/>
                          <w:sz w:val="24"/>
                          <w:szCs w:val="24"/>
                        </w:rPr>
                        <w:t>san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71E7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529590</wp:posOffset>
                </wp:positionH>
                <wp:positionV relativeFrom="paragraph">
                  <wp:posOffset>697230</wp:posOffset>
                </wp:positionV>
                <wp:extent cx="504190" cy="252095"/>
                <wp:effectExtent l="10160" t="6350" r="9525" b="27305"/>
                <wp:wrapNone/>
                <wp:docPr id="17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B6C62" w:rsidRPr="00540191" w:rsidRDefault="00C34A7C" w:rsidP="00C34A7C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r w:rsidRPr="00C52250">
                              <w:rPr>
                                <w:rFonts w:cstheme="minorHAns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dem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3" o:spid="_x0000_s1092" type="#_x0000_t202" style="position:absolute;margin-left:41.7pt;margin-top:54.9pt;width:39.7pt;height:19.8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" fillcolor="white [3201]" strokecolor="#95b3d7 [1940]" strokeweight="1pt">
                <v:fill color2="#b8cce4 [1300]" focus="100%" type="gradient"/>
                <v:shadow on="t" color="#243f60 [1604]" opacity=".5" offset="1pt"/>
                <v:textbox inset="1.5mm,,1.5mm">
                  <w:txbxContent>
                    <w:p w:rsidR="00CB6C62" w:rsidRPr="00540191" w:rsidRDefault="00C34A7C" w:rsidP="00C34A7C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gramStart"/>
                      <w:r w:rsidRPr="00C52250">
                        <w:rPr>
                          <w:rFonts w:cstheme="minorHAnsi"/>
                          <w:iCs/>
                          <w:color w:val="000000"/>
                          <w:sz w:val="24"/>
                          <w:szCs w:val="24"/>
                        </w:rPr>
                        <w:t>dem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71E7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586105</wp:posOffset>
                </wp:positionH>
                <wp:positionV relativeFrom="paragraph">
                  <wp:posOffset>288290</wp:posOffset>
                </wp:positionV>
                <wp:extent cx="504190" cy="252095"/>
                <wp:effectExtent l="9525" t="6985" r="10160" b="26670"/>
                <wp:wrapNone/>
                <wp:docPr id="16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B6C62" w:rsidRPr="00540191" w:rsidRDefault="00C34A7C" w:rsidP="00C34A7C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r w:rsidRPr="00C52250">
                              <w:rPr>
                                <w:rFonts w:cstheme="minorHAns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Kev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2" o:spid="_x0000_s1093" type="#_x0000_t202" style="position:absolute;margin-left:46.15pt;margin-top:22.7pt;width:39.7pt;height:19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" fillcolor="white [3201]" strokecolor="#fabf8f [1945]" strokeweight="1pt">
                <v:fill color2="#fbd4b4 [1305]" focus="100%" type="gradient"/>
                <v:shadow on="t" color="#974706 [1609]" opacity=".5" offset="1pt"/>
                <v:textbox inset="1.5mm,,1.5mm">
                  <w:txbxContent>
                    <w:p w:rsidR="00CB6C62" w:rsidRPr="00540191" w:rsidRDefault="00C34A7C" w:rsidP="00C34A7C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spellStart"/>
                      <w:r w:rsidRPr="00C52250">
                        <w:rPr>
                          <w:rFonts w:cstheme="minorHAnsi"/>
                          <w:iCs/>
                          <w:color w:val="000000"/>
                          <w:sz w:val="24"/>
                          <w:szCs w:val="24"/>
                        </w:rPr>
                        <w:t>Kev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71E7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-356870</wp:posOffset>
                </wp:positionH>
                <wp:positionV relativeFrom="paragraph">
                  <wp:posOffset>697230</wp:posOffset>
                </wp:positionV>
                <wp:extent cx="504190" cy="252095"/>
                <wp:effectExtent l="9525" t="6350" r="10160" b="27305"/>
                <wp:wrapNone/>
                <wp:docPr id="15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B6C62" w:rsidRPr="00540191" w:rsidRDefault="00C34A7C" w:rsidP="00C34A7C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r w:rsidRPr="00C52250">
                              <w:rPr>
                                <w:rFonts w:cstheme="minorHAns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met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9" o:spid="_x0000_s1094" type="#_x0000_t202" style="position:absolute;margin-left:-28.1pt;margin-top:54.9pt;width:39.7pt;height:19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:rsidR="00CB6C62" w:rsidRPr="00540191" w:rsidRDefault="00C34A7C" w:rsidP="00C34A7C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gramStart"/>
                      <w:r w:rsidRPr="00C52250">
                        <w:rPr>
                          <w:rFonts w:cstheme="minorHAnsi"/>
                          <w:iCs/>
                          <w:color w:val="000000"/>
                          <w:sz w:val="24"/>
                          <w:szCs w:val="24"/>
                        </w:rPr>
                        <w:t>met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71E7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1322070</wp:posOffset>
                </wp:positionH>
                <wp:positionV relativeFrom="paragraph">
                  <wp:posOffset>135890</wp:posOffset>
                </wp:positionV>
                <wp:extent cx="504190" cy="252095"/>
                <wp:effectExtent l="12065" t="6985" r="17145" b="26670"/>
                <wp:wrapNone/>
                <wp:docPr id="14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B6C62" w:rsidRPr="00540191" w:rsidRDefault="00C34A7C" w:rsidP="00C34A7C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r w:rsidRPr="00C52250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Ha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" o:spid="_x0000_s1095" type="#_x0000_t202" style="position:absolute;margin-left:104.1pt;margin-top:10.7pt;width:39.7pt;height:19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" fillcolor="white [3201]" strokecolor="#95b3d7 [1940]" strokeweight="1pt">
                <v:fill color2="#b8cce4 [1300]" focus="100%" type="gradient"/>
                <v:shadow on="t" color="#243f60 [1604]" opacity=".5" offset="1pt"/>
                <v:textbox inset="1.5mm,,1.5mm">
                  <w:txbxContent>
                    <w:p w:rsidR="00CB6C62" w:rsidRPr="00540191" w:rsidRDefault="00C34A7C" w:rsidP="00C34A7C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r w:rsidRPr="00C52250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Ha</w:t>
                      </w:r>
                    </w:p>
                  </w:txbxContent>
                </v:textbox>
              </v:shape>
            </w:pict>
          </mc:Fallback>
        </mc:AlternateContent>
      </w:r>
      <w:r w:rsidR="00671E7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2207260</wp:posOffset>
                </wp:positionH>
                <wp:positionV relativeFrom="paragraph">
                  <wp:posOffset>640080</wp:posOffset>
                </wp:positionV>
                <wp:extent cx="504190" cy="252095"/>
                <wp:effectExtent l="11430" t="6350" r="8255" b="27305"/>
                <wp:wrapNone/>
                <wp:docPr id="13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B6C62" w:rsidRPr="00C34A7C" w:rsidRDefault="00C34A7C" w:rsidP="00C34A7C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r w:rsidRPr="00C34A7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ma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" o:spid="_x0000_s1096" type="#_x0000_t202" style="position:absolute;margin-left:173.8pt;margin-top:50.4pt;width:39.7pt;height:19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:rsidR="00CB6C62" w:rsidRPr="00C34A7C" w:rsidRDefault="00C34A7C" w:rsidP="00C34A7C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spellStart"/>
                      <w:r w:rsidRPr="00C34A7C">
                        <w:rPr>
                          <w:rFonts w:cstheme="minorHAnsi"/>
                          <w:sz w:val="24"/>
                          <w:szCs w:val="24"/>
                        </w:rPr>
                        <w:t>ma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71E7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1534160</wp:posOffset>
                </wp:positionH>
                <wp:positionV relativeFrom="paragraph">
                  <wp:posOffset>645160</wp:posOffset>
                </wp:positionV>
                <wp:extent cx="504190" cy="252095"/>
                <wp:effectExtent l="14605" t="11430" r="14605" b="22225"/>
                <wp:wrapNone/>
                <wp:docPr id="12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B6C62" w:rsidRPr="00540191" w:rsidRDefault="00C34A7C" w:rsidP="00C34A7C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r w:rsidRPr="00C5225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Hüse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" o:spid="_x0000_s1097" type="#_x0000_t202" style="position:absolute;margin-left:120.8pt;margin-top:50.8pt;width:39.7pt;height:19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" fillcolor="white [3201]" strokecolor="#666 [1936]" strokeweight="1pt">
                <v:fill color2="#999 [1296]" focus="100%" type="gradient"/>
                <v:shadow on="t" color="#7f7f7f [1601]" opacity=".5" offset="1pt"/>
                <v:textbox inset="1.5mm,,1.5mm">
                  <w:txbxContent>
                    <w:p w:rsidR="00CB6C62" w:rsidRPr="00540191" w:rsidRDefault="00C34A7C" w:rsidP="00C34A7C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spellStart"/>
                      <w:r w:rsidRPr="00C52250">
                        <w:rPr>
                          <w:rFonts w:cstheme="minorHAnsi"/>
                          <w:sz w:val="24"/>
                          <w:szCs w:val="24"/>
                        </w:rPr>
                        <w:t>Hüse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71E7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2922270</wp:posOffset>
                </wp:positionH>
                <wp:positionV relativeFrom="paragraph">
                  <wp:posOffset>697230</wp:posOffset>
                </wp:positionV>
                <wp:extent cx="504190" cy="252095"/>
                <wp:effectExtent l="12065" t="6350" r="17145" b="27305"/>
                <wp:wrapNone/>
                <wp:docPr id="10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B6C62" w:rsidRPr="00540191" w:rsidRDefault="00C34A7C" w:rsidP="00C34A7C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r w:rsidRPr="00C5225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Kâ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" o:spid="_x0000_s1098" type="#_x0000_t202" style="position:absolute;margin-left:230.1pt;margin-top:54.9pt;width:39.7pt;height:19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:rsidR="00CB6C62" w:rsidRPr="00540191" w:rsidRDefault="00C34A7C" w:rsidP="00C34A7C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spellStart"/>
                      <w:r w:rsidRPr="00C52250">
                        <w:rPr>
                          <w:rFonts w:cstheme="minorHAnsi"/>
                          <w:sz w:val="24"/>
                          <w:szCs w:val="24"/>
                        </w:rPr>
                        <w:t>Kâ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71E7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-27305</wp:posOffset>
                </wp:positionH>
                <wp:positionV relativeFrom="paragraph">
                  <wp:posOffset>387985</wp:posOffset>
                </wp:positionV>
                <wp:extent cx="504190" cy="252095"/>
                <wp:effectExtent l="15240" t="11430" r="13970" b="22225"/>
                <wp:wrapNone/>
                <wp:docPr id="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B6C62" w:rsidRPr="00540191" w:rsidRDefault="00C34A7C" w:rsidP="00C34A7C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r w:rsidRPr="00C52250">
                              <w:rPr>
                                <w:rFonts w:cstheme="minorHAns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Er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" o:spid="_x0000_s1099" type="#_x0000_t202" style="position:absolute;margin-left:-2.15pt;margin-top:30.55pt;width:39.7pt;height:19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:rsidR="00CB6C62" w:rsidRPr="00540191" w:rsidRDefault="00C34A7C" w:rsidP="00C34A7C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r w:rsidRPr="00C52250">
                        <w:rPr>
                          <w:rFonts w:cstheme="minorHAnsi"/>
                          <w:iCs/>
                          <w:color w:val="000000"/>
                          <w:sz w:val="24"/>
                          <w:szCs w:val="24"/>
                        </w:rPr>
                        <w:t>Er</w:t>
                      </w:r>
                    </w:p>
                  </w:txbxContent>
                </v:textbox>
              </v:shape>
            </w:pict>
          </mc:Fallback>
        </mc:AlternateContent>
      </w:r>
    </w:p>
    <w:p w:rsidR="00CB6C62" w:rsidRDefault="00671E72" w:rsidP="00CB6C62"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-537210</wp:posOffset>
                </wp:positionV>
                <wp:extent cx="6840220" cy="1794510"/>
                <wp:effectExtent l="71120" t="19685" r="51435" b="52705"/>
                <wp:wrapNone/>
                <wp:docPr id="6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1794510"/>
                          <a:chOff x="748" y="1917"/>
                          <a:chExt cx="10772" cy="2826"/>
                        </a:xfrm>
                      </wpg:grpSpPr>
                      <wps:wsp>
                        <wps:cNvPr id="7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748" y="2078"/>
                            <a:ext cx="10772" cy="266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CB6C62" w:rsidRDefault="00CB6C62" w:rsidP="00381E2D">
                              <w:pPr>
                                <w:spacing w:after="0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:rsidR="00381E2D" w:rsidRDefault="00381E2D" w:rsidP="00381E2D">
                              <w:pPr>
                                <w:spacing w:after="0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  <w:p w:rsidR="00381E2D" w:rsidRPr="004C26FA" w:rsidRDefault="00381E2D" w:rsidP="004C26FA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381E2D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(</w:t>
                              </w:r>
                              <w:r w:rsidR="004C26FA" w:rsidRPr="004C26FA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Hüseyin, Seyyid, Ümame, torunlarını, Mekke’de, Hasan, Şerif</w:t>
                              </w:r>
                              <w:r w:rsidRPr="00381E2D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  <w:p w:rsidR="004C26FA" w:rsidRPr="004C26FA" w:rsidRDefault="00381E2D" w:rsidP="004C26FA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381E2D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1. </w:t>
                              </w:r>
                              <w:r w:rsidR="004C26FA" w:rsidRPr="004C26FA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Kevser suresi, ……</w:t>
                              </w:r>
                              <w:r w:rsidR="004914F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………..</w:t>
                              </w:r>
                              <w:r w:rsidR="004C26FA" w:rsidRPr="004C26FA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……………. indirilmiştir.</w:t>
                              </w:r>
                            </w:p>
                            <w:p w:rsidR="004C26FA" w:rsidRPr="004C26FA" w:rsidRDefault="004C26FA" w:rsidP="004C26FA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2</w:t>
                              </w:r>
                              <w:r w:rsidRPr="00381E2D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. </w:t>
                              </w:r>
                              <w:r w:rsidRPr="004C26FA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Hz. Hasan’ın (r.a.) soyundan gelenlere ………</w:t>
                              </w:r>
                              <w:r w:rsidR="004914F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…….</w:t>
                              </w:r>
                              <w:r w:rsidRPr="004C26FA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…………………… denir.</w:t>
                              </w:r>
                            </w:p>
                            <w:p w:rsidR="004C26FA" w:rsidRPr="004C26FA" w:rsidRDefault="004C26FA" w:rsidP="004C26FA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3</w:t>
                              </w:r>
                              <w:r w:rsidRPr="00381E2D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. </w:t>
                              </w:r>
                              <w:r w:rsidRPr="004C26FA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Hz. Hüseyin’in (r.a.) soyundan gelenlere……………</w:t>
                              </w:r>
                              <w:r w:rsidR="004914F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……..</w:t>
                              </w:r>
                              <w:r w:rsidRPr="004C26FA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………….. denir.</w:t>
                              </w:r>
                            </w:p>
                            <w:p w:rsidR="004C26FA" w:rsidRPr="004C26FA" w:rsidRDefault="004C26FA" w:rsidP="004C26FA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4</w:t>
                              </w:r>
                              <w:r w:rsidRPr="00381E2D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. </w:t>
                              </w:r>
                              <w:r w:rsidRPr="004C26FA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Peygamberimizin (s.a.v.) soyu, …………</w:t>
                              </w:r>
                              <w:r w:rsidR="004914F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……….</w:t>
                              </w:r>
                              <w:r w:rsidRPr="004C26FA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…………….. ve ……………</w:t>
                              </w:r>
                              <w:r w:rsidR="004914F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…….</w:t>
                              </w:r>
                              <w:r w:rsidRPr="004C26FA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…….. ile devam etmiştir.</w:t>
                              </w:r>
                            </w:p>
                            <w:p w:rsidR="004C26FA" w:rsidRPr="004C26FA" w:rsidRDefault="004C26FA" w:rsidP="004C26FA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5</w:t>
                              </w:r>
                              <w:r w:rsidRPr="00381E2D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. </w:t>
                              </w:r>
                              <w:r w:rsidRPr="004C26FA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……………………</w:t>
                              </w:r>
                              <w:r w:rsidR="004914F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………</w:t>
                              </w:r>
                              <w:r w:rsidRPr="004C26FA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…….., Peygamberimizin (s.a.v.) çok sevdiği ve kızı Zeynep’in çocuğu olan torunudur.</w:t>
                              </w:r>
                            </w:p>
                            <w:p w:rsidR="004C26FA" w:rsidRPr="004C26FA" w:rsidRDefault="004C26FA" w:rsidP="004C26FA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6</w:t>
                              </w:r>
                              <w:r w:rsidRPr="00381E2D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. </w:t>
                              </w:r>
                              <w:r w:rsidR="004914F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Peygamberimiz (s.a.v.), ……………..…</w:t>
                              </w:r>
                              <w:r w:rsidRPr="004C26FA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…….. sırtına ve omzuna alıp gezdirir, onlarla oyun oynardı.</w:t>
                              </w:r>
                            </w:p>
                            <w:p w:rsidR="00381E2D" w:rsidRPr="00ED794E" w:rsidRDefault="00381E2D" w:rsidP="004C26FA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:rsidR="00381E2D" w:rsidRPr="00ED794E" w:rsidRDefault="00381E2D" w:rsidP="00381E2D">
                              <w:pPr>
                                <w:spacing w:after="0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54000" tIns="10800" rIns="54000" bIns="10800" anchor="t" anchorCtr="0" upright="1">
                          <a:noAutofit/>
                        </wps:bodyPr>
                      </wps:wsp>
                      <wps:wsp>
                        <wps:cNvPr id="8" name="AutoShape 43"/>
                        <wps:cNvSpPr>
                          <a:spLocks noChangeArrowheads="1"/>
                        </wps:cNvSpPr>
                        <wps:spPr bwMode="auto">
                          <a:xfrm>
                            <a:off x="997" y="1917"/>
                            <a:ext cx="10225" cy="381"/>
                          </a:xfrm>
                          <a:prstGeom prst="flowChartPreparation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CB6C62" w:rsidRPr="00CB6C62" w:rsidRDefault="00CB6C62" w:rsidP="00AD5D89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CB6C62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Aşağıdaki </w:t>
                              </w:r>
                              <w:r w:rsidR="00AD5D89" w:rsidRPr="00AD5D89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cümlelerde </w:t>
                              </w:r>
                              <w:r w:rsidRPr="00CB6C62">
                                <w:rPr>
                                  <w:b/>
                                  <w:sz w:val="18"/>
                                  <w:szCs w:val="18"/>
                                </w:rPr>
                                <w:t>verilen boşlukları uygun kelimeler ile dolduralım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10800" rIns="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" o:spid="_x0000_s1100" style="position:absolute;margin-left:-36pt;margin-top:-42.3pt;width:538.6pt;height:141.3pt;z-index:251666432" coordorigin="748,1917" coordsize="10772,2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2" o:spid="_x0000_s1101" type="#_x0000_t202" style="position:absolute;left:748;top:2078;width:10772;height:2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WssMMA&#10;AADaAAAADwAAAGRycy9kb3ducmV2LnhtbESPT4vCMBTE7wt+h/AEb2uqh3WpRlFR6MHD+u/g7dE8&#10;m2LzUpqsrX76jSDscZiZ3zCzRWcrcafGl44VjIYJCOLc6ZILBafj9vMbhA/IGivHpOBBHhbz3scM&#10;U+1a3tP9EAoRIexTVGBCqFMpfW7Ioh+6mjh6V9dYDFE2hdQNthFuKzlOki9pseS4YLCmtaH8dvi1&#10;ClZXl42fRftTXjan7fp8zE0md0oN+t1yCiJQF/7D73amFUzgdSXeA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WssMMAAADaAAAADwAAAAAAAAAAAAAAAACYAgAAZHJzL2Rv&#10;d25yZXYueG1sUEsFBgAAAAAEAAQA9QAAAIgDAAAAAA==&#10;" fillcolor="#fde9d9 [665]" strokecolor="#f79646 [3209]" strokeweight="3pt">
                  <v:shadow on="t" color="#974706 [1609]" opacity=".5" offset="1pt"/>
                  <v:textbox inset="1.5mm,.3mm,1.5mm,.3mm">
                    <w:txbxContent>
                      <w:p w:rsidR="00CB6C62" w:rsidRDefault="00CB6C62" w:rsidP="00381E2D">
                        <w:pPr>
                          <w:spacing w:after="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381E2D" w:rsidRDefault="00381E2D" w:rsidP="00381E2D">
                        <w:pPr>
                          <w:spacing w:after="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  <w:p w:rsidR="00381E2D" w:rsidRPr="004C26FA" w:rsidRDefault="00381E2D" w:rsidP="004C26FA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 w:rsidRPr="00381E2D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(</w:t>
                        </w:r>
                        <w:r w:rsidR="004C26FA" w:rsidRPr="004C26FA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 xml:space="preserve">Hüseyin, </w:t>
                        </w:r>
                        <w:proofErr w:type="spellStart"/>
                        <w:r w:rsidR="004C26FA" w:rsidRPr="004C26FA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Seyyid</w:t>
                        </w:r>
                        <w:proofErr w:type="spellEnd"/>
                        <w:r w:rsidR="004C26FA" w:rsidRPr="004C26FA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 xml:space="preserve">, </w:t>
                        </w:r>
                        <w:proofErr w:type="spellStart"/>
                        <w:r w:rsidR="004C26FA" w:rsidRPr="004C26FA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Ümame</w:t>
                        </w:r>
                        <w:proofErr w:type="spellEnd"/>
                        <w:r w:rsidR="004C26FA" w:rsidRPr="004C26FA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, torunlarını, Mekke’de, Hasan, Şerif</w:t>
                        </w:r>
                        <w:r w:rsidRPr="00381E2D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)</w:t>
                        </w:r>
                      </w:p>
                      <w:p w:rsidR="004C26FA" w:rsidRPr="004C26FA" w:rsidRDefault="00381E2D" w:rsidP="004C26FA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381E2D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 xml:space="preserve">1. </w:t>
                        </w:r>
                        <w:r w:rsidR="004C26FA" w:rsidRPr="004C26F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Kevser suresi, </w:t>
                        </w:r>
                        <w:proofErr w:type="gramStart"/>
                        <w:r w:rsidR="004C26FA" w:rsidRPr="004C26F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……</w:t>
                        </w:r>
                        <w:r w:rsidR="004914F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………..</w:t>
                        </w:r>
                        <w:r w:rsidR="004C26FA" w:rsidRPr="004C26F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…………….</w:t>
                        </w:r>
                        <w:proofErr w:type="gramEnd"/>
                        <w:r w:rsidR="004C26FA" w:rsidRPr="004C26F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 w:rsidR="004C26FA" w:rsidRPr="004C26F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indirilmiştir</w:t>
                        </w:r>
                        <w:proofErr w:type="gramEnd"/>
                        <w:r w:rsidR="004C26FA" w:rsidRPr="004C26F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</w:t>
                        </w:r>
                      </w:p>
                      <w:p w:rsidR="004C26FA" w:rsidRPr="004C26FA" w:rsidRDefault="004C26FA" w:rsidP="004C26FA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2</w:t>
                        </w:r>
                        <w:r w:rsidRPr="00381E2D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 xml:space="preserve">. </w:t>
                        </w:r>
                        <w:r w:rsidRPr="004C26F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Hz. Hasan’ın (</w:t>
                        </w:r>
                        <w:proofErr w:type="spellStart"/>
                        <w:r w:rsidRPr="004C26F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r.a</w:t>
                        </w:r>
                        <w:proofErr w:type="spellEnd"/>
                        <w:r w:rsidRPr="004C26F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.) soyundan gelenlere </w:t>
                        </w:r>
                        <w:proofErr w:type="gramStart"/>
                        <w:r w:rsidRPr="004C26F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………</w:t>
                        </w:r>
                        <w:r w:rsidR="004914F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…….</w:t>
                        </w:r>
                        <w:r w:rsidRPr="004C26F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……………………</w:t>
                        </w:r>
                        <w:proofErr w:type="gramEnd"/>
                        <w:r w:rsidRPr="004C26F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 w:rsidRPr="004C26F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denir</w:t>
                        </w:r>
                        <w:proofErr w:type="gramEnd"/>
                        <w:r w:rsidRPr="004C26F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</w:t>
                        </w:r>
                      </w:p>
                      <w:p w:rsidR="004C26FA" w:rsidRPr="004C26FA" w:rsidRDefault="004C26FA" w:rsidP="004C26FA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3</w:t>
                        </w:r>
                        <w:r w:rsidRPr="00381E2D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 xml:space="preserve">. </w:t>
                        </w:r>
                        <w:r w:rsidRPr="004C26F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Hz. Hüseyin’in (</w:t>
                        </w:r>
                        <w:proofErr w:type="spellStart"/>
                        <w:r w:rsidRPr="004C26F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r.a</w:t>
                        </w:r>
                        <w:proofErr w:type="spellEnd"/>
                        <w:r w:rsidRPr="004C26F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.) soyundan gelenlere</w:t>
                        </w:r>
                        <w:proofErr w:type="gramStart"/>
                        <w:r w:rsidRPr="004C26F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……………</w:t>
                        </w:r>
                        <w:r w:rsidR="004914F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……..</w:t>
                        </w:r>
                        <w:r w:rsidRPr="004C26F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…………..</w:t>
                        </w:r>
                        <w:proofErr w:type="gramEnd"/>
                        <w:r w:rsidRPr="004C26F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 w:rsidRPr="004C26F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denir</w:t>
                        </w:r>
                        <w:proofErr w:type="gramEnd"/>
                        <w:r w:rsidRPr="004C26F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</w:t>
                        </w:r>
                      </w:p>
                      <w:p w:rsidR="004C26FA" w:rsidRPr="004C26FA" w:rsidRDefault="004C26FA" w:rsidP="004C26FA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4</w:t>
                        </w:r>
                        <w:r w:rsidRPr="00381E2D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 xml:space="preserve">. </w:t>
                        </w:r>
                        <w:r w:rsidRPr="004C26F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Peygamberimizin (</w:t>
                        </w:r>
                        <w:proofErr w:type="spellStart"/>
                        <w:r w:rsidRPr="004C26F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s.a.v</w:t>
                        </w:r>
                        <w:proofErr w:type="spellEnd"/>
                        <w:r w:rsidRPr="004C26F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.) soyu, </w:t>
                        </w:r>
                        <w:proofErr w:type="gramStart"/>
                        <w:r w:rsidRPr="004C26F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…………</w:t>
                        </w:r>
                        <w:r w:rsidR="004914F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……….</w:t>
                        </w:r>
                        <w:r w:rsidRPr="004C26F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……………..</w:t>
                        </w:r>
                        <w:proofErr w:type="gramEnd"/>
                        <w:r w:rsidRPr="004C26F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ve </w:t>
                        </w:r>
                        <w:proofErr w:type="gramStart"/>
                        <w:r w:rsidRPr="004C26F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……………</w:t>
                        </w:r>
                        <w:r w:rsidR="004914F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…….</w:t>
                        </w:r>
                        <w:r w:rsidRPr="004C26F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……..</w:t>
                        </w:r>
                        <w:proofErr w:type="gramEnd"/>
                        <w:r w:rsidRPr="004C26F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 w:rsidRPr="004C26F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ile</w:t>
                        </w:r>
                        <w:proofErr w:type="gramEnd"/>
                        <w:r w:rsidRPr="004C26F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devam etmiştir.</w:t>
                        </w:r>
                      </w:p>
                      <w:p w:rsidR="004C26FA" w:rsidRPr="004C26FA" w:rsidRDefault="004C26FA" w:rsidP="004C26FA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5</w:t>
                        </w:r>
                        <w:r w:rsidRPr="00381E2D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 xml:space="preserve">. </w:t>
                        </w:r>
                        <w:r w:rsidRPr="004C26F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 w:rsidRPr="004C26F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……………………</w:t>
                        </w:r>
                        <w:r w:rsidR="004914F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………</w:t>
                        </w:r>
                        <w:r w:rsidRPr="004C26F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……..,</w:t>
                        </w:r>
                        <w:proofErr w:type="gramEnd"/>
                        <w:r w:rsidRPr="004C26F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Peygamberimizin (</w:t>
                        </w:r>
                        <w:proofErr w:type="spellStart"/>
                        <w:r w:rsidRPr="004C26F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s.a.v</w:t>
                        </w:r>
                        <w:proofErr w:type="spellEnd"/>
                        <w:r w:rsidRPr="004C26F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.) çok sevdiği ve kızı Zeynep’in çocuğu olan torunudur.</w:t>
                        </w:r>
                      </w:p>
                      <w:p w:rsidR="004C26FA" w:rsidRPr="004C26FA" w:rsidRDefault="004C26FA" w:rsidP="004C26FA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6</w:t>
                        </w:r>
                        <w:r w:rsidRPr="00381E2D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 xml:space="preserve">. </w:t>
                        </w:r>
                        <w:r w:rsidR="004914F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Peygamberimiz (</w:t>
                        </w:r>
                        <w:proofErr w:type="spellStart"/>
                        <w:r w:rsidR="004914F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s.a.v</w:t>
                        </w:r>
                        <w:proofErr w:type="spellEnd"/>
                        <w:r w:rsidR="004914F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.), </w:t>
                        </w:r>
                        <w:proofErr w:type="gramStart"/>
                        <w:r w:rsidR="004914F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……………..…</w:t>
                        </w:r>
                        <w:r w:rsidRPr="004C26F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……..</w:t>
                        </w:r>
                        <w:proofErr w:type="gramEnd"/>
                        <w:r w:rsidRPr="004C26F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 w:rsidRPr="004C26F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sırtına</w:t>
                        </w:r>
                        <w:proofErr w:type="gramEnd"/>
                        <w:r w:rsidRPr="004C26F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ve omzuna alıp gezdirir, onlarla oyun oynardı.</w:t>
                        </w:r>
                      </w:p>
                      <w:p w:rsidR="00381E2D" w:rsidRPr="00ED794E" w:rsidRDefault="00381E2D" w:rsidP="004C26FA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381E2D" w:rsidRPr="00ED794E" w:rsidRDefault="00381E2D" w:rsidP="00381E2D">
                        <w:pPr>
                          <w:spacing w:after="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type id="_x0000_t117" coordsize="21600,21600" o:spt="117" path="m4353,l17214,r4386,10800l17214,21600r-12861,l,10800xe">
                  <v:stroke joinstyle="miter"/>
                  <v:path gradientshapeok="t" o:connecttype="rect" textboxrect="4353,0,17214,21600"/>
                </v:shapetype>
                <v:shape id="AutoShape 43" o:spid="_x0000_s1102" type="#_x0000_t117" style="position:absolute;left:997;top:1917;width:10225;height: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uShb0A&#10;AADaAAAADwAAAGRycy9kb3ducmV2LnhtbERPy6rCMBDdC/5DGMGdpiqIVKOI4GNzwfrYD83YFptJ&#10;SaJWv/5mIbg8nPdi1ZpaPMn5yrKC0TABQZxbXXGh4HLeDmYgfEDWWFsmBW/ysFp2OwtMtX1xRs9T&#10;KEQMYZ+igjKEJpXS5yUZ9EPbEEfuZp3BEKErpHb4iuGmluMkmUqDFceGEhvalJTfTw+jYOJ2x9ko&#10;2Rem+Wv3/nPN3pcqU6rfa9dzEIHa8BN/3QetIG6NV+INkMt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KuShb0AAADaAAAADwAAAAAAAAAAAAAAAACYAgAAZHJzL2Rvd25yZXYu&#10;eG1sUEsFBgAAAAAEAAQA9QAAAIIDAAAAAA==&#10;" fillcolor="white [3212]" strokecolor="#f79646 [3209]" strokeweight="3pt">
                  <v:shadow on="t" color="#974706 [1609]" opacity=".5" offset="1pt"/>
                  <v:textbox inset="0,.3mm,0,.3mm">
                    <w:txbxContent>
                      <w:p w:rsidR="00CB6C62" w:rsidRPr="00CB6C62" w:rsidRDefault="00CB6C62" w:rsidP="00AD5D89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CB6C62">
                          <w:rPr>
                            <w:b/>
                            <w:sz w:val="18"/>
                            <w:szCs w:val="18"/>
                          </w:rPr>
                          <w:t xml:space="preserve">Aşağıdaki </w:t>
                        </w:r>
                        <w:r w:rsidR="00AD5D89" w:rsidRPr="00AD5D89">
                          <w:rPr>
                            <w:b/>
                            <w:bCs/>
                            <w:sz w:val="18"/>
                            <w:szCs w:val="18"/>
                          </w:rPr>
                          <w:t xml:space="preserve">cümlelerde </w:t>
                        </w:r>
                        <w:r w:rsidRPr="00CB6C62">
                          <w:rPr>
                            <w:b/>
                            <w:sz w:val="18"/>
                            <w:szCs w:val="18"/>
                          </w:rPr>
                          <w:t>verilen boşlukları uygun kelimeler ile dolduralım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5723890</wp:posOffset>
                </wp:positionH>
                <wp:positionV relativeFrom="paragraph">
                  <wp:posOffset>-470535</wp:posOffset>
                </wp:positionV>
                <wp:extent cx="659130" cy="288290"/>
                <wp:effectExtent l="22860" t="19685" r="32385" b="44450"/>
                <wp:wrapNone/>
                <wp:docPr id="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" cy="288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B6C62" w:rsidRPr="00CB6C62" w:rsidRDefault="00CB6C62" w:rsidP="00CB6C6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</w:pPr>
                            <w:r w:rsidRPr="00CB6C62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6X2=12PUAN</w:t>
                            </w:r>
                          </w:p>
                        </w:txbxContent>
                      </wps:txbx>
                      <wps:bodyPr rot="0" vert="horz" wrap="square" lIns="0" tIns="7200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5" o:spid="_x0000_s1103" style="position:absolute;margin-left:450.7pt;margin-top:-37.05pt;width:51.9pt;height:22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" fillcolor="#f79646 [3209]" strokecolor="#f2f2f2 [3041]" strokeweight="3pt">
                <v:shadow on="t" color="#974706 [1609]" opacity=".5" offset="1pt"/>
                <v:textbox inset="0,2mm,0,0">
                  <w:txbxContent>
                    <w:p w:rsidR="00CB6C62" w:rsidRPr="00CB6C62" w:rsidRDefault="00CB6C62" w:rsidP="00CB6C62">
                      <w:pPr>
                        <w:jc w:val="center"/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</w:pPr>
                      <w:r w:rsidRPr="00CB6C62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6X2=12PUAN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-469900</wp:posOffset>
                </wp:positionH>
                <wp:positionV relativeFrom="paragraph">
                  <wp:posOffset>-488315</wp:posOffset>
                </wp:positionV>
                <wp:extent cx="659130" cy="288290"/>
                <wp:effectExtent l="20320" t="20955" r="34925" b="52705"/>
                <wp:wrapNone/>
                <wp:docPr id="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" cy="288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B6C62" w:rsidRPr="00F72C2D" w:rsidRDefault="00CB6C62" w:rsidP="00CB6C62">
                            <w:pP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</w:pP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  <w:t>5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4" o:spid="_x0000_s1104" style="position:absolute;margin-left:-37pt;margin-top:-38.45pt;width:51.9pt;height:22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" fillcolor="#f79646 [3209]" strokecolor="#f2f2f2 [3041]" strokeweight="3pt">
                <v:shadow on="t" color="#974706 [1609]" opacity=".5" offset="1pt"/>
                <v:textbox inset=",0,,0">
                  <w:txbxContent>
                    <w:p w:rsidR="00CB6C62" w:rsidRPr="00F72C2D" w:rsidRDefault="00CB6C62" w:rsidP="00CB6C62">
                      <w:pP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</w:pP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  <w:t>5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Soru</w:t>
                      </w:r>
                    </w:p>
                  </w:txbxContent>
                </v:textbox>
              </v:rect>
            </w:pict>
          </mc:Fallback>
        </mc:AlternateContent>
      </w:r>
    </w:p>
    <w:p w:rsidR="00CB6C62" w:rsidRDefault="00CB6C62" w:rsidP="00CB6C62"/>
    <w:p w:rsidR="00CB6C62" w:rsidRDefault="00CB6C62" w:rsidP="00CB6C62"/>
    <w:p w:rsidR="00CB6C62" w:rsidRDefault="00CB6C62" w:rsidP="00CB6C62"/>
    <w:p w:rsidR="00CB6C62" w:rsidRDefault="00CB6C62" w:rsidP="00CB6C62"/>
    <w:p w:rsidR="00CB6C62" w:rsidRDefault="00671E72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5776595</wp:posOffset>
                </wp:positionH>
                <wp:positionV relativeFrom="paragraph">
                  <wp:posOffset>154305</wp:posOffset>
                </wp:positionV>
                <wp:extent cx="539750" cy="288290"/>
                <wp:effectExtent l="18415" t="12065" r="13335" b="13970"/>
                <wp:wrapNone/>
                <wp:docPr id="3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B6C62" w:rsidRPr="0001096A" w:rsidRDefault="00CB6C62" w:rsidP="00CB6C62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</w:pPr>
                            <w:r w:rsidRPr="0001096A">
                              <w:rPr>
                                <w:rFonts w:cstheme="minorHAnsi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5X6= 30 PUAN</w:t>
                            </w:r>
                          </w:p>
                        </w:txbxContent>
                      </wps:txbx>
                      <wps:bodyPr rot="0" vert="horz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64" o:spid="_x0000_s1105" style="position:absolute;margin-left:454.85pt;margin-top:12.15pt;width:42.5pt;height:22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" fillcolor="#eaf1dd [662]" strokecolor="#9bbb59 [3206]" strokeweight="1.5pt">
                <v:shadow color="#868686"/>
                <v:textbox inset=".5mm,0,.5mm,0">
                  <w:txbxContent>
                    <w:p w:rsidR="00CB6C62" w:rsidRPr="0001096A" w:rsidRDefault="00CB6C62" w:rsidP="00CB6C62">
                      <w:pPr>
                        <w:jc w:val="center"/>
                        <w:rPr>
                          <w:rFonts w:cstheme="minorHAnsi"/>
                          <w:b/>
                          <w:color w:val="984806" w:themeColor="accent6" w:themeShade="80"/>
                          <w:sz w:val="16"/>
                          <w:szCs w:val="16"/>
                        </w:rPr>
                      </w:pPr>
                      <w:r w:rsidRPr="0001096A">
                        <w:rPr>
                          <w:rFonts w:cstheme="minorHAnsi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5X6= 30 PUAN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-412750</wp:posOffset>
                </wp:positionH>
                <wp:positionV relativeFrom="paragraph">
                  <wp:posOffset>154305</wp:posOffset>
                </wp:positionV>
                <wp:extent cx="6696075" cy="288290"/>
                <wp:effectExtent l="10795" t="12065" r="17780" b="13970"/>
                <wp:wrapNone/>
                <wp:docPr id="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6075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B6C62" w:rsidRPr="00CB6C62" w:rsidRDefault="00CB6C62" w:rsidP="00CB6C62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B6C6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E13BBA">
                              <w:rPr>
                                <w:b/>
                                <w:sz w:val="18"/>
                                <w:szCs w:val="18"/>
                                <w:shd w:val="clear" w:color="auto" w:fill="FFFFFF" w:themeFill="background1"/>
                              </w:rPr>
                              <w:t>Aşağıda verilen çoktan seçmeli soruları soru üzerine cevaplayalım.</w:t>
                            </w:r>
                          </w:p>
                        </w:txbxContent>
                      </wps:txbx>
                      <wps:bodyPr rot="0" vert="horz" wrap="square" lIns="558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2" o:spid="_x0000_s1106" style="position:absolute;margin-left:-32.5pt;margin-top:12.15pt;width:527.25pt;height:22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" fillcolor="#eaf1dd [662]" strokecolor="#f79646 [3209]" strokeweight="1.5pt">
                <v:shadow color="#868686"/>
                <v:textbox inset="15.5mm">
                  <w:txbxContent>
                    <w:p w:rsidR="00CB6C62" w:rsidRPr="00CB6C62" w:rsidRDefault="00CB6C62" w:rsidP="00CB6C62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CB6C62">
                        <w:rPr>
                          <w:b/>
                          <w:sz w:val="18"/>
                          <w:szCs w:val="18"/>
                        </w:rPr>
                        <w:t xml:space="preserve">  </w:t>
                      </w:r>
                      <w:r w:rsidRPr="00E13BBA">
                        <w:rPr>
                          <w:b/>
                          <w:sz w:val="18"/>
                          <w:szCs w:val="18"/>
                          <w:shd w:val="clear" w:color="auto" w:fill="FFFFFF" w:themeFill="background1"/>
                        </w:rPr>
                        <w:t>Aşağıda verilen çoktan seçmeli soruları soru üzerine cevaplayalım.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-458470</wp:posOffset>
                </wp:positionH>
                <wp:positionV relativeFrom="paragraph">
                  <wp:posOffset>154305</wp:posOffset>
                </wp:positionV>
                <wp:extent cx="575945" cy="288290"/>
                <wp:effectExtent l="12700" t="12065" r="11430" b="13970"/>
                <wp:wrapNone/>
                <wp:docPr id="1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945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B6C62" w:rsidRPr="00F72C2D" w:rsidRDefault="00CB6C62" w:rsidP="00CB6C62">
                            <w:pP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</w:pP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  <w:t>6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.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2"/>
                                <w:szCs w:val="12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63" o:spid="_x0000_s1107" style="position:absolute;margin-left:-36.1pt;margin-top:12.15pt;width:45.35pt;height:22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" fillcolor="#eaf1dd [662]" strokecolor="#9bbb59 [3206]" strokeweight="1.5pt">
                <v:shadow color="#868686"/>
                <v:textbox inset=",0,,0">
                  <w:txbxContent>
                    <w:p w:rsidR="00CB6C62" w:rsidRPr="00F72C2D" w:rsidRDefault="00CB6C62" w:rsidP="00CB6C62">
                      <w:pP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</w:pP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  <w:t>6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.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2"/>
                          <w:szCs w:val="12"/>
                        </w:rPr>
                        <w:t>Soru</w:t>
                      </w:r>
                    </w:p>
                  </w:txbxContent>
                </v:textbox>
              </v:roundrect>
            </w:pict>
          </mc:Fallback>
        </mc:AlternateContent>
      </w:r>
    </w:p>
    <w:p w:rsidR="00CB6C62" w:rsidRDefault="00CB6C62" w:rsidP="00CB6C62"/>
    <w:p w:rsidR="00CB6C62" w:rsidRDefault="00CB6C62" w:rsidP="00CB6C62">
      <w:pPr>
        <w:sectPr w:rsidR="00CB6C62" w:rsidSect="00C25507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4C26FA" w:rsidRPr="004914F6" w:rsidRDefault="004C26FA" w:rsidP="004C26FA">
      <w:pPr>
        <w:autoSpaceDE w:val="0"/>
        <w:autoSpaceDN w:val="0"/>
        <w:adjustRightInd w:val="0"/>
        <w:spacing w:after="0"/>
        <w:rPr>
          <w:rFonts w:cstheme="minorHAnsi"/>
          <w:b/>
          <w:bCs/>
          <w:sz w:val="24"/>
          <w:szCs w:val="24"/>
        </w:rPr>
      </w:pPr>
      <w:r w:rsidRPr="004914F6">
        <w:rPr>
          <w:rFonts w:cstheme="minorHAnsi"/>
          <w:b/>
          <w:bCs/>
          <w:sz w:val="24"/>
          <w:szCs w:val="24"/>
        </w:rPr>
        <w:t>1. Hz. Muhammed’in (s.a.v.) bir sahabiye “…Allah’tan korkun, çocuklarınız hususunda adaletli olun” (Müslim, Hibe, 13.) buyurması, onun çocuklara nasıl davranılmasını istediğini gösterir?</w:t>
      </w:r>
    </w:p>
    <w:p w:rsidR="004C26FA" w:rsidRPr="004914F6" w:rsidRDefault="004C26FA" w:rsidP="004C26FA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4914F6">
        <w:rPr>
          <w:rFonts w:cstheme="minorHAnsi"/>
          <w:b/>
          <w:bCs/>
          <w:sz w:val="24"/>
          <w:szCs w:val="24"/>
        </w:rPr>
        <w:t xml:space="preserve">A) </w:t>
      </w:r>
      <w:r w:rsidRPr="004914F6">
        <w:rPr>
          <w:rFonts w:cstheme="minorHAnsi"/>
          <w:sz w:val="24"/>
          <w:szCs w:val="24"/>
        </w:rPr>
        <w:t>Çocuklarla şakalaşmasını</w:t>
      </w:r>
    </w:p>
    <w:p w:rsidR="004C26FA" w:rsidRPr="004914F6" w:rsidRDefault="004C26FA" w:rsidP="004C26FA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4914F6">
        <w:rPr>
          <w:rFonts w:cstheme="minorHAnsi"/>
          <w:b/>
          <w:bCs/>
          <w:sz w:val="24"/>
          <w:szCs w:val="24"/>
        </w:rPr>
        <w:t xml:space="preserve">B) </w:t>
      </w:r>
      <w:r w:rsidRPr="004914F6">
        <w:rPr>
          <w:rFonts w:cstheme="minorHAnsi"/>
          <w:sz w:val="24"/>
          <w:szCs w:val="24"/>
        </w:rPr>
        <w:t>Çocuklara hediyeler alınmasını</w:t>
      </w:r>
    </w:p>
    <w:p w:rsidR="004C26FA" w:rsidRPr="004914F6" w:rsidRDefault="004C26FA" w:rsidP="004C26FA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4914F6">
        <w:rPr>
          <w:rFonts w:cstheme="minorHAnsi"/>
          <w:b/>
          <w:bCs/>
          <w:sz w:val="24"/>
          <w:szCs w:val="24"/>
        </w:rPr>
        <w:t xml:space="preserve">C) </w:t>
      </w:r>
      <w:r w:rsidRPr="004914F6">
        <w:rPr>
          <w:rFonts w:cstheme="minorHAnsi"/>
          <w:sz w:val="24"/>
          <w:szCs w:val="24"/>
        </w:rPr>
        <w:t>Çocuklara eşit davranılmasını</w:t>
      </w:r>
    </w:p>
    <w:p w:rsidR="004C26FA" w:rsidRPr="004914F6" w:rsidRDefault="004C26FA" w:rsidP="004C26FA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4914F6">
        <w:rPr>
          <w:rFonts w:cstheme="minorHAnsi"/>
          <w:b/>
          <w:bCs/>
          <w:sz w:val="24"/>
          <w:szCs w:val="24"/>
        </w:rPr>
        <w:t xml:space="preserve">D) </w:t>
      </w:r>
      <w:r w:rsidRPr="004914F6">
        <w:rPr>
          <w:rFonts w:cstheme="minorHAnsi"/>
          <w:sz w:val="24"/>
          <w:szCs w:val="24"/>
        </w:rPr>
        <w:t>Çocukların sevilmesini</w:t>
      </w:r>
    </w:p>
    <w:p w:rsidR="004C26FA" w:rsidRPr="004914F6" w:rsidRDefault="004C26FA" w:rsidP="004C26FA">
      <w:pPr>
        <w:autoSpaceDE w:val="0"/>
        <w:autoSpaceDN w:val="0"/>
        <w:adjustRightInd w:val="0"/>
        <w:spacing w:after="0"/>
        <w:rPr>
          <w:rFonts w:cstheme="minorHAnsi"/>
          <w:b/>
          <w:bCs/>
          <w:sz w:val="24"/>
          <w:szCs w:val="24"/>
        </w:rPr>
      </w:pPr>
    </w:p>
    <w:p w:rsidR="004C26FA" w:rsidRPr="004914F6" w:rsidRDefault="004C26FA" w:rsidP="004C26FA">
      <w:pPr>
        <w:autoSpaceDE w:val="0"/>
        <w:autoSpaceDN w:val="0"/>
        <w:adjustRightInd w:val="0"/>
        <w:spacing w:after="0"/>
        <w:rPr>
          <w:rFonts w:cstheme="minorHAnsi"/>
          <w:b/>
          <w:bCs/>
          <w:sz w:val="24"/>
          <w:szCs w:val="24"/>
        </w:rPr>
      </w:pPr>
      <w:r w:rsidRPr="004914F6">
        <w:rPr>
          <w:rFonts w:cstheme="minorHAnsi"/>
          <w:b/>
          <w:bCs/>
          <w:sz w:val="24"/>
          <w:szCs w:val="24"/>
        </w:rPr>
        <w:t>2. Hz. Muhammed (s.a.v.) ve Hz. Hatice’nin (r.a.) evliliklerinden kaç çocukları dünyaya gelmiştir?</w:t>
      </w:r>
    </w:p>
    <w:p w:rsidR="004C26FA" w:rsidRPr="004914F6" w:rsidRDefault="004C26FA" w:rsidP="004C26FA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4914F6">
        <w:rPr>
          <w:rFonts w:cstheme="minorHAnsi"/>
          <w:b/>
          <w:bCs/>
          <w:sz w:val="24"/>
          <w:szCs w:val="24"/>
        </w:rPr>
        <w:t xml:space="preserve">A) </w:t>
      </w:r>
      <w:r w:rsidRPr="004914F6">
        <w:rPr>
          <w:rFonts w:cstheme="minorHAnsi"/>
          <w:sz w:val="24"/>
          <w:szCs w:val="24"/>
        </w:rPr>
        <w:t xml:space="preserve">3 </w:t>
      </w:r>
      <w:r w:rsidRPr="004914F6">
        <w:rPr>
          <w:rFonts w:cstheme="minorHAnsi"/>
          <w:b/>
          <w:bCs/>
          <w:sz w:val="24"/>
          <w:szCs w:val="24"/>
        </w:rPr>
        <w:t xml:space="preserve">B) </w:t>
      </w:r>
      <w:r w:rsidRPr="004914F6">
        <w:rPr>
          <w:rFonts w:cstheme="minorHAnsi"/>
          <w:sz w:val="24"/>
          <w:szCs w:val="24"/>
        </w:rPr>
        <w:t xml:space="preserve">4 </w:t>
      </w:r>
      <w:r w:rsidRPr="004914F6">
        <w:rPr>
          <w:rFonts w:cstheme="minorHAnsi"/>
          <w:b/>
          <w:bCs/>
          <w:sz w:val="24"/>
          <w:szCs w:val="24"/>
        </w:rPr>
        <w:t xml:space="preserve">C) </w:t>
      </w:r>
      <w:r w:rsidRPr="004914F6">
        <w:rPr>
          <w:rFonts w:cstheme="minorHAnsi"/>
          <w:sz w:val="24"/>
          <w:szCs w:val="24"/>
        </w:rPr>
        <w:t xml:space="preserve">5 </w:t>
      </w:r>
      <w:r w:rsidRPr="004914F6">
        <w:rPr>
          <w:rFonts w:cstheme="minorHAnsi"/>
          <w:b/>
          <w:bCs/>
          <w:sz w:val="24"/>
          <w:szCs w:val="24"/>
        </w:rPr>
        <w:t xml:space="preserve">D) </w:t>
      </w:r>
      <w:r w:rsidRPr="004914F6">
        <w:rPr>
          <w:rFonts w:cstheme="minorHAnsi"/>
          <w:sz w:val="24"/>
          <w:szCs w:val="24"/>
        </w:rPr>
        <w:t>6</w:t>
      </w:r>
    </w:p>
    <w:p w:rsidR="004C26FA" w:rsidRPr="004914F6" w:rsidRDefault="004C26FA" w:rsidP="004C26FA">
      <w:pPr>
        <w:autoSpaceDE w:val="0"/>
        <w:autoSpaceDN w:val="0"/>
        <w:adjustRightInd w:val="0"/>
        <w:spacing w:after="0"/>
        <w:rPr>
          <w:rFonts w:cstheme="minorHAnsi"/>
          <w:b/>
          <w:bCs/>
          <w:sz w:val="24"/>
          <w:szCs w:val="24"/>
        </w:rPr>
      </w:pPr>
    </w:p>
    <w:p w:rsidR="004C26FA" w:rsidRPr="004914F6" w:rsidRDefault="004C26FA" w:rsidP="004C26FA">
      <w:pPr>
        <w:autoSpaceDE w:val="0"/>
        <w:autoSpaceDN w:val="0"/>
        <w:adjustRightInd w:val="0"/>
        <w:spacing w:after="0"/>
        <w:rPr>
          <w:rFonts w:cstheme="minorHAnsi"/>
          <w:b/>
          <w:bCs/>
          <w:sz w:val="24"/>
          <w:szCs w:val="24"/>
        </w:rPr>
      </w:pPr>
      <w:r w:rsidRPr="004914F6">
        <w:rPr>
          <w:rFonts w:cstheme="minorHAnsi"/>
          <w:b/>
          <w:bCs/>
          <w:sz w:val="24"/>
          <w:szCs w:val="24"/>
        </w:rPr>
        <w:t>3. Hz. Muhammed’in (s.a.v) soyu hangi çocuğu ile devam etmiştir?</w:t>
      </w:r>
    </w:p>
    <w:p w:rsidR="004C26FA" w:rsidRPr="004914F6" w:rsidRDefault="004C26FA" w:rsidP="004C26FA">
      <w:pPr>
        <w:spacing w:after="0"/>
        <w:rPr>
          <w:rFonts w:cstheme="minorHAnsi"/>
          <w:sz w:val="24"/>
          <w:szCs w:val="24"/>
        </w:rPr>
      </w:pPr>
      <w:r w:rsidRPr="004914F6">
        <w:rPr>
          <w:rFonts w:cstheme="minorHAnsi"/>
          <w:b/>
          <w:bCs/>
          <w:sz w:val="24"/>
          <w:szCs w:val="24"/>
        </w:rPr>
        <w:t xml:space="preserve">A) </w:t>
      </w:r>
      <w:r w:rsidRPr="004914F6">
        <w:rPr>
          <w:rFonts w:cstheme="minorHAnsi"/>
          <w:sz w:val="24"/>
          <w:szCs w:val="24"/>
        </w:rPr>
        <w:t xml:space="preserve">Fatıma </w:t>
      </w:r>
      <w:r w:rsidRPr="004914F6">
        <w:rPr>
          <w:rFonts w:cstheme="minorHAnsi"/>
          <w:b/>
          <w:bCs/>
          <w:sz w:val="24"/>
          <w:szCs w:val="24"/>
        </w:rPr>
        <w:t xml:space="preserve">B) </w:t>
      </w:r>
      <w:r w:rsidRPr="004914F6">
        <w:rPr>
          <w:rFonts w:cstheme="minorHAnsi"/>
          <w:sz w:val="24"/>
          <w:szCs w:val="24"/>
        </w:rPr>
        <w:t xml:space="preserve">Ümmü Gülsüm </w:t>
      </w:r>
      <w:r w:rsidRPr="004914F6">
        <w:rPr>
          <w:rFonts w:cstheme="minorHAnsi"/>
          <w:b/>
          <w:bCs/>
          <w:sz w:val="24"/>
          <w:szCs w:val="24"/>
        </w:rPr>
        <w:t xml:space="preserve">C) </w:t>
      </w:r>
      <w:r w:rsidRPr="004914F6">
        <w:rPr>
          <w:rFonts w:cstheme="minorHAnsi"/>
          <w:sz w:val="24"/>
          <w:szCs w:val="24"/>
        </w:rPr>
        <w:t xml:space="preserve">Rukiye </w:t>
      </w:r>
      <w:r w:rsidRPr="004914F6">
        <w:rPr>
          <w:rFonts w:cstheme="minorHAnsi"/>
          <w:b/>
          <w:bCs/>
          <w:sz w:val="24"/>
          <w:szCs w:val="24"/>
        </w:rPr>
        <w:t xml:space="preserve">D) </w:t>
      </w:r>
      <w:r w:rsidRPr="004914F6">
        <w:rPr>
          <w:rFonts w:cstheme="minorHAnsi"/>
          <w:sz w:val="24"/>
          <w:szCs w:val="24"/>
        </w:rPr>
        <w:t>Zeynep</w:t>
      </w:r>
    </w:p>
    <w:p w:rsidR="004C26FA" w:rsidRPr="004914F6" w:rsidRDefault="004C26FA" w:rsidP="004C26FA">
      <w:pPr>
        <w:spacing w:after="0"/>
        <w:rPr>
          <w:rFonts w:cstheme="minorHAnsi"/>
          <w:sz w:val="24"/>
          <w:szCs w:val="24"/>
        </w:rPr>
      </w:pPr>
    </w:p>
    <w:p w:rsidR="004C26FA" w:rsidRPr="004914F6" w:rsidRDefault="004C26FA" w:rsidP="004C26FA">
      <w:pPr>
        <w:autoSpaceDE w:val="0"/>
        <w:autoSpaceDN w:val="0"/>
        <w:adjustRightInd w:val="0"/>
        <w:spacing w:after="0"/>
        <w:rPr>
          <w:rFonts w:cstheme="minorHAnsi"/>
          <w:b/>
          <w:bCs/>
          <w:sz w:val="24"/>
          <w:szCs w:val="24"/>
        </w:rPr>
      </w:pPr>
      <w:r w:rsidRPr="004914F6">
        <w:rPr>
          <w:rFonts w:cstheme="minorHAnsi"/>
          <w:b/>
          <w:bCs/>
          <w:sz w:val="24"/>
          <w:szCs w:val="24"/>
        </w:rPr>
        <w:t xml:space="preserve">4. Aşağıdakilerden hangisi Hz. Peygamberin, ailesi içindeki güzel davranışlarına örnek olarak </w:t>
      </w:r>
      <w:r w:rsidRPr="004914F6">
        <w:rPr>
          <w:rFonts w:cstheme="minorHAnsi"/>
          <w:b/>
          <w:bCs/>
          <w:sz w:val="24"/>
          <w:szCs w:val="24"/>
          <w:u w:val="single"/>
        </w:rPr>
        <w:t>gösterilemez</w:t>
      </w:r>
      <w:r w:rsidRPr="004914F6">
        <w:rPr>
          <w:rFonts w:cstheme="minorHAnsi"/>
          <w:b/>
          <w:bCs/>
          <w:sz w:val="24"/>
          <w:szCs w:val="24"/>
        </w:rPr>
        <w:t>?</w:t>
      </w:r>
    </w:p>
    <w:p w:rsidR="004C26FA" w:rsidRPr="004914F6" w:rsidRDefault="004C26FA" w:rsidP="004C26FA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4914F6">
        <w:rPr>
          <w:rFonts w:cstheme="minorHAnsi"/>
          <w:b/>
          <w:bCs/>
          <w:sz w:val="24"/>
          <w:szCs w:val="24"/>
        </w:rPr>
        <w:t xml:space="preserve">A) </w:t>
      </w:r>
      <w:r w:rsidRPr="004914F6">
        <w:rPr>
          <w:rFonts w:cstheme="minorHAnsi"/>
          <w:sz w:val="24"/>
          <w:szCs w:val="24"/>
        </w:rPr>
        <w:t>Hz. Peygamber aile bireylerine yardım ederdi.</w:t>
      </w:r>
    </w:p>
    <w:p w:rsidR="004C26FA" w:rsidRPr="004914F6" w:rsidRDefault="004C26FA" w:rsidP="004C26FA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4914F6">
        <w:rPr>
          <w:rFonts w:cstheme="minorHAnsi"/>
          <w:b/>
          <w:bCs/>
          <w:sz w:val="24"/>
          <w:szCs w:val="24"/>
        </w:rPr>
        <w:t xml:space="preserve">B) </w:t>
      </w:r>
      <w:r w:rsidRPr="004914F6">
        <w:rPr>
          <w:rFonts w:cstheme="minorHAnsi"/>
          <w:sz w:val="24"/>
          <w:szCs w:val="24"/>
        </w:rPr>
        <w:t>Hz. Peygamber aile bireyleri arasında ayrım yapmazdı.</w:t>
      </w:r>
    </w:p>
    <w:p w:rsidR="004C26FA" w:rsidRPr="004914F6" w:rsidRDefault="004C26FA" w:rsidP="004C26FA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4914F6">
        <w:rPr>
          <w:rFonts w:cstheme="minorHAnsi"/>
          <w:b/>
          <w:bCs/>
          <w:sz w:val="24"/>
          <w:szCs w:val="24"/>
        </w:rPr>
        <w:t xml:space="preserve">C) </w:t>
      </w:r>
      <w:r w:rsidRPr="004914F6">
        <w:rPr>
          <w:rFonts w:cstheme="minorHAnsi"/>
          <w:sz w:val="24"/>
          <w:szCs w:val="24"/>
        </w:rPr>
        <w:t>Hz. Peygamber ailesini ilgilendiren konularda kendi karar verirdi.</w:t>
      </w:r>
    </w:p>
    <w:p w:rsidR="004C26FA" w:rsidRPr="004914F6" w:rsidRDefault="004C26FA" w:rsidP="004C26FA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4914F6">
        <w:rPr>
          <w:rFonts w:cstheme="minorHAnsi"/>
          <w:b/>
          <w:bCs/>
          <w:sz w:val="24"/>
          <w:szCs w:val="24"/>
        </w:rPr>
        <w:t xml:space="preserve">D) </w:t>
      </w:r>
      <w:r w:rsidRPr="004914F6">
        <w:rPr>
          <w:rFonts w:cstheme="minorHAnsi"/>
          <w:sz w:val="24"/>
          <w:szCs w:val="24"/>
        </w:rPr>
        <w:t>Hz. Peygamber ailesine sevgi ve merhametle yaklaşırdı.</w:t>
      </w:r>
    </w:p>
    <w:p w:rsidR="004C26FA" w:rsidRPr="004914F6" w:rsidRDefault="004C26FA" w:rsidP="004C26FA">
      <w:pPr>
        <w:autoSpaceDE w:val="0"/>
        <w:autoSpaceDN w:val="0"/>
        <w:adjustRightInd w:val="0"/>
        <w:spacing w:after="0"/>
        <w:rPr>
          <w:rFonts w:cstheme="minorHAnsi"/>
          <w:b/>
          <w:bCs/>
          <w:sz w:val="24"/>
          <w:szCs w:val="24"/>
        </w:rPr>
      </w:pPr>
      <w:r w:rsidRPr="004914F6">
        <w:rPr>
          <w:rFonts w:cstheme="minorHAnsi"/>
          <w:b/>
          <w:bCs/>
          <w:sz w:val="24"/>
          <w:szCs w:val="24"/>
        </w:rPr>
        <w:t>5. Hz. Muhammed’i (s.a.v.) dedesinin vefatından sonra koruyup gözeten, evini paylaşan ve aynı zamanda Hz. Peygamberin akrabası olan kişi aşağıdakilerden hangisidir?</w:t>
      </w:r>
    </w:p>
    <w:p w:rsidR="004C26FA" w:rsidRPr="004914F6" w:rsidRDefault="004C26FA" w:rsidP="004C26FA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4914F6">
        <w:rPr>
          <w:rFonts w:cstheme="minorHAnsi"/>
          <w:b/>
          <w:bCs/>
          <w:sz w:val="24"/>
          <w:szCs w:val="24"/>
        </w:rPr>
        <w:t xml:space="preserve">A) </w:t>
      </w:r>
      <w:r w:rsidRPr="004914F6">
        <w:rPr>
          <w:rFonts w:cstheme="minorHAnsi"/>
          <w:sz w:val="24"/>
          <w:szCs w:val="24"/>
        </w:rPr>
        <w:t>Sütannesi Halime</w:t>
      </w:r>
    </w:p>
    <w:p w:rsidR="004C26FA" w:rsidRPr="004914F6" w:rsidRDefault="004C26FA" w:rsidP="004C26FA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4914F6">
        <w:rPr>
          <w:rFonts w:cstheme="minorHAnsi"/>
          <w:b/>
          <w:bCs/>
          <w:sz w:val="24"/>
          <w:szCs w:val="24"/>
        </w:rPr>
        <w:t xml:space="preserve">B) </w:t>
      </w:r>
      <w:r w:rsidRPr="004914F6">
        <w:rPr>
          <w:rFonts w:cstheme="minorHAnsi"/>
          <w:sz w:val="24"/>
          <w:szCs w:val="24"/>
        </w:rPr>
        <w:t>Amcası Hz. Hamza</w:t>
      </w:r>
    </w:p>
    <w:p w:rsidR="004C26FA" w:rsidRPr="004914F6" w:rsidRDefault="004C26FA" w:rsidP="004C26FA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4914F6">
        <w:rPr>
          <w:rFonts w:cstheme="minorHAnsi"/>
          <w:b/>
          <w:bCs/>
          <w:sz w:val="24"/>
          <w:szCs w:val="24"/>
        </w:rPr>
        <w:t xml:space="preserve">C) </w:t>
      </w:r>
      <w:r w:rsidRPr="004914F6">
        <w:rPr>
          <w:rFonts w:cstheme="minorHAnsi"/>
          <w:sz w:val="24"/>
          <w:szCs w:val="24"/>
        </w:rPr>
        <w:t>Dedesi Vehb</w:t>
      </w:r>
    </w:p>
    <w:p w:rsidR="004C26FA" w:rsidRPr="004914F6" w:rsidRDefault="004C26FA" w:rsidP="004C26FA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4914F6">
        <w:rPr>
          <w:rFonts w:cstheme="minorHAnsi"/>
          <w:b/>
          <w:bCs/>
          <w:sz w:val="24"/>
          <w:szCs w:val="24"/>
        </w:rPr>
        <w:t xml:space="preserve">D) </w:t>
      </w:r>
      <w:r w:rsidRPr="004914F6">
        <w:rPr>
          <w:rFonts w:cstheme="minorHAnsi"/>
          <w:sz w:val="24"/>
          <w:szCs w:val="24"/>
        </w:rPr>
        <w:t>Amcası Ebu Talip</w:t>
      </w:r>
    </w:p>
    <w:p w:rsidR="004C26FA" w:rsidRPr="004914F6" w:rsidRDefault="004C26FA" w:rsidP="004C26FA">
      <w:pPr>
        <w:autoSpaceDE w:val="0"/>
        <w:autoSpaceDN w:val="0"/>
        <w:adjustRightInd w:val="0"/>
        <w:spacing w:after="0"/>
        <w:rPr>
          <w:rFonts w:cstheme="minorHAnsi"/>
          <w:b/>
          <w:bCs/>
          <w:sz w:val="24"/>
          <w:szCs w:val="24"/>
        </w:rPr>
      </w:pPr>
    </w:p>
    <w:p w:rsidR="004C26FA" w:rsidRPr="004914F6" w:rsidRDefault="004C26FA" w:rsidP="004C26FA">
      <w:pPr>
        <w:autoSpaceDE w:val="0"/>
        <w:autoSpaceDN w:val="0"/>
        <w:adjustRightInd w:val="0"/>
        <w:spacing w:after="0"/>
        <w:rPr>
          <w:rFonts w:cstheme="minorHAnsi"/>
          <w:b/>
          <w:bCs/>
          <w:sz w:val="24"/>
          <w:szCs w:val="24"/>
        </w:rPr>
      </w:pPr>
      <w:r w:rsidRPr="004914F6">
        <w:rPr>
          <w:rFonts w:cstheme="minorHAnsi"/>
          <w:b/>
          <w:bCs/>
          <w:sz w:val="24"/>
          <w:szCs w:val="24"/>
        </w:rPr>
        <w:t>6. Hz. Muhammed’in (s.a.v.) kızı Hz. Fatıma’nın (r.a.) düğününün çok sade bir törenle gerçekleşmesi, çeyizinin de çok sade olması, Hz. Peygamberin ailesinin hangi örnek davranışının bir göstergesidir?</w:t>
      </w:r>
    </w:p>
    <w:p w:rsidR="004C26FA" w:rsidRPr="004914F6" w:rsidRDefault="004C26FA" w:rsidP="004C26FA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4914F6">
        <w:rPr>
          <w:rFonts w:cstheme="minorHAnsi"/>
          <w:b/>
          <w:bCs/>
          <w:sz w:val="24"/>
          <w:szCs w:val="24"/>
        </w:rPr>
        <w:t xml:space="preserve">A) </w:t>
      </w:r>
      <w:r w:rsidRPr="004914F6">
        <w:rPr>
          <w:rFonts w:cstheme="minorHAnsi"/>
          <w:sz w:val="24"/>
          <w:szCs w:val="24"/>
        </w:rPr>
        <w:t>Yoksulların gözetilmesi</w:t>
      </w:r>
    </w:p>
    <w:p w:rsidR="004C26FA" w:rsidRPr="004914F6" w:rsidRDefault="004C26FA" w:rsidP="004C26FA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4914F6">
        <w:rPr>
          <w:rFonts w:cstheme="minorHAnsi"/>
          <w:b/>
          <w:bCs/>
          <w:sz w:val="24"/>
          <w:szCs w:val="24"/>
        </w:rPr>
        <w:t xml:space="preserve">B) </w:t>
      </w:r>
      <w:r w:rsidRPr="004914F6">
        <w:rPr>
          <w:rFonts w:cstheme="minorHAnsi"/>
          <w:sz w:val="24"/>
          <w:szCs w:val="24"/>
        </w:rPr>
        <w:t>Misafirlere ikramda bulunulması</w:t>
      </w:r>
    </w:p>
    <w:p w:rsidR="004C26FA" w:rsidRPr="004914F6" w:rsidRDefault="004C26FA" w:rsidP="004C26FA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4914F6">
        <w:rPr>
          <w:rFonts w:cstheme="minorHAnsi"/>
          <w:b/>
          <w:bCs/>
          <w:sz w:val="24"/>
          <w:szCs w:val="24"/>
        </w:rPr>
        <w:t xml:space="preserve">C) </w:t>
      </w:r>
      <w:r w:rsidRPr="004914F6">
        <w:rPr>
          <w:rFonts w:cstheme="minorHAnsi"/>
          <w:sz w:val="24"/>
          <w:szCs w:val="24"/>
        </w:rPr>
        <w:t>İsraftan kaçınılması</w:t>
      </w:r>
    </w:p>
    <w:p w:rsidR="004C26FA" w:rsidRPr="004914F6" w:rsidRDefault="004C26FA" w:rsidP="004C26FA">
      <w:pPr>
        <w:spacing w:after="0"/>
        <w:rPr>
          <w:rFonts w:cstheme="minorHAnsi"/>
          <w:sz w:val="24"/>
          <w:szCs w:val="24"/>
        </w:rPr>
      </w:pPr>
      <w:r w:rsidRPr="004914F6">
        <w:rPr>
          <w:rFonts w:cstheme="minorHAnsi"/>
          <w:b/>
          <w:bCs/>
          <w:sz w:val="24"/>
          <w:szCs w:val="24"/>
        </w:rPr>
        <w:t xml:space="preserve">D) </w:t>
      </w:r>
      <w:r w:rsidRPr="004914F6">
        <w:rPr>
          <w:rFonts w:cstheme="minorHAnsi"/>
          <w:sz w:val="24"/>
          <w:szCs w:val="24"/>
        </w:rPr>
        <w:t>Mutlulukların paylaşılması</w:t>
      </w:r>
    </w:p>
    <w:p w:rsidR="004C26FA" w:rsidRDefault="004C26FA" w:rsidP="004C26FA">
      <w:pPr>
        <w:rPr>
          <w:rFonts w:ascii="OpenSans" w:hAnsi="OpenSans" w:cs="OpenSans"/>
          <w:sz w:val="24"/>
          <w:szCs w:val="24"/>
        </w:rPr>
      </w:pPr>
    </w:p>
    <w:p w:rsidR="00A97A71" w:rsidRDefault="00A97A71" w:rsidP="00A97A71">
      <w:pPr>
        <w:pStyle w:val="SORUMETN"/>
        <w:numPr>
          <w:ilvl w:val="0"/>
          <w:numId w:val="0"/>
        </w:numPr>
        <w:ind w:left="113"/>
      </w:pPr>
    </w:p>
    <w:p w:rsidR="00A97A71" w:rsidRDefault="00A97A71" w:rsidP="00A97A71">
      <w:pPr>
        <w:pStyle w:val="SEENEKLER"/>
        <w:numPr>
          <w:ilvl w:val="0"/>
          <w:numId w:val="0"/>
        </w:numPr>
        <w:ind w:left="454"/>
      </w:pPr>
    </w:p>
    <w:p w:rsidR="00A97A71" w:rsidRDefault="00A97A71" w:rsidP="00A97A71">
      <w:pPr>
        <w:pStyle w:val="SEENEKLER"/>
        <w:numPr>
          <w:ilvl w:val="0"/>
          <w:numId w:val="0"/>
        </w:numPr>
        <w:ind w:left="454"/>
      </w:pPr>
    </w:p>
    <w:p w:rsidR="00A97A71" w:rsidRDefault="00A97A71" w:rsidP="00A97A71">
      <w:pPr>
        <w:pStyle w:val="SEENEKLER"/>
        <w:numPr>
          <w:ilvl w:val="0"/>
          <w:numId w:val="0"/>
        </w:numPr>
        <w:ind w:left="454"/>
      </w:pPr>
    </w:p>
    <w:p w:rsidR="00A97A71" w:rsidRDefault="00A97A71" w:rsidP="00A97A71">
      <w:pPr>
        <w:pStyle w:val="SEENEKLER"/>
        <w:numPr>
          <w:ilvl w:val="0"/>
          <w:numId w:val="0"/>
        </w:numPr>
        <w:ind w:left="454"/>
      </w:pPr>
    </w:p>
    <w:p w:rsidR="00A97A71" w:rsidRDefault="00A97A71" w:rsidP="00A97A71">
      <w:pPr>
        <w:pStyle w:val="SEENEKLER"/>
        <w:numPr>
          <w:ilvl w:val="0"/>
          <w:numId w:val="0"/>
        </w:numPr>
        <w:ind w:left="454"/>
      </w:pPr>
    </w:p>
    <w:p w:rsidR="00A97A71" w:rsidRDefault="00A97A71" w:rsidP="00A97A71">
      <w:pPr>
        <w:pStyle w:val="SEENEKLER"/>
        <w:numPr>
          <w:ilvl w:val="0"/>
          <w:numId w:val="0"/>
        </w:numPr>
        <w:ind w:left="454"/>
      </w:pPr>
    </w:p>
    <w:p w:rsidR="00A97A71" w:rsidRDefault="00A97A71" w:rsidP="00A97A71">
      <w:pPr>
        <w:pStyle w:val="SEENEKLER"/>
        <w:numPr>
          <w:ilvl w:val="0"/>
          <w:numId w:val="0"/>
        </w:numPr>
        <w:ind w:left="454"/>
      </w:pPr>
    </w:p>
    <w:p w:rsidR="00A97A71" w:rsidRDefault="00A97A71" w:rsidP="00A97A71">
      <w:pPr>
        <w:pStyle w:val="SEENEKLER"/>
        <w:numPr>
          <w:ilvl w:val="0"/>
          <w:numId w:val="0"/>
        </w:numPr>
        <w:ind w:left="454"/>
      </w:pPr>
    </w:p>
    <w:p w:rsidR="00A97A71" w:rsidRDefault="00A97A71" w:rsidP="00A97A71">
      <w:pPr>
        <w:pStyle w:val="SEENEKLER"/>
        <w:numPr>
          <w:ilvl w:val="0"/>
          <w:numId w:val="0"/>
        </w:numPr>
        <w:ind w:left="454"/>
      </w:pPr>
    </w:p>
    <w:p w:rsidR="00A97A71" w:rsidRDefault="00A97A71" w:rsidP="00A97A71">
      <w:pPr>
        <w:pStyle w:val="SEENEKLER"/>
        <w:numPr>
          <w:ilvl w:val="0"/>
          <w:numId w:val="0"/>
        </w:numPr>
        <w:ind w:left="454"/>
      </w:pPr>
    </w:p>
    <w:p w:rsidR="00A97A71" w:rsidRDefault="00A97A71" w:rsidP="00A97A71">
      <w:pPr>
        <w:pStyle w:val="SEENEKLER"/>
        <w:numPr>
          <w:ilvl w:val="0"/>
          <w:numId w:val="0"/>
        </w:numPr>
        <w:ind w:left="454"/>
      </w:pPr>
    </w:p>
    <w:p w:rsidR="00A97A71" w:rsidRDefault="00A97A71" w:rsidP="00A97A71">
      <w:pPr>
        <w:pStyle w:val="SEENEKLER"/>
        <w:numPr>
          <w:ilvl w:val="0"/>
          <w:numId w:val="0"/>
        </w:numPr>
        <w:ind w:left="454"/>
      </w:pPr>
    </w:p>
    <w:p w:rsidR="00A97A71" w:rsidRDefault="00A97A71" w:rsidP="00A97A71">
      <w:pPr>
        <w:pStyle w:val="SEENEKLER"/>
        <w:numPr>
          <w:ilvl w:val="0"/>
          <w:numId w:val="0"/>
        </w:numPr>
        <w:ind w:left="454"/>
      </w:pPr>
    </w:p>
    <w:p w:rsidR="00A97A71" w:rsidRDefault="00A97A71" w:rsidP="00A97A71">
      <w:pPr>
        <w:pStyle w:val="SEENEKLER"/>
        <w:numPr>
          <w:ilvl w:val="0"/>
          <w:numId w:val="0"/>
        </w:numPr>
        <w:ind w:left="454"/>
      </w:pPr>
    </w:p>
    <w:p w:rsidR="00A97A71" w:rsidRDefault="00A97A71" w:rsidP="00393BF2">
      <w:pPr>
        <w:pStyle w:val="SEENEKLER"/>
        <w:numPr>
          <w:ilvl w:val="0"/>
          <w:numId w:val="0"/>
        </w:numPr>
      </w:pPr>
    </w:p>
    <w:p w:rsidR="00546163" w:rsidRPr="00446E26" w:rsidRDefault="00546163" w:rsidP="00546163">
      <w:pPr>
        <w:rPr>
          <w:rFonts w:ascii="Arial" w:hAnsi="Arial" w:cs="Arial"/>
          <w:b/>
          <w:color w:val="984806" w:themeColor="accent6" w:themeShade="80"/>
          <w:sz w:val="36"/>
          <w:szCs w:val="36"/>
        </w:rPr>
      </w:pPr>
      <w:r w:rsidRPr="00446E26">
        <w:rPr>
          <w:rFonts w:ascii="Arial" w:hAnsi="Arial" w:cs="Arial"/>
          <w:b/>
          <w:color w:val="984806" w:themeColor="accent6" w:themeShade="80"/>
          <w:sz w:val="36"/>
          <w:szCs w:val="36"/>
        </w:rPr>
        <w:lastRenderedPageBreak/>
        <w:t>4</w:t>
      </w:r>
      <w:r w:rsidRPr="00F72C2D">
        <w:rPr>
          <w:rFonts w:ascii="Arial" w:hAnsi="Arial" w:cs="Arial"/>
          <w:b/>
          <w:color w:val="984806" w:themeColor="accent6" w:themeShade="80"/>
          <w:sz w:val="16"/>
          <w:szCs w:val="16"/>
        </w:rPr>
        <w:t>.</w:t>
      </w:r>
      <w:r w:rsidRPr="00F72C2D">
        <w:rPr>
          <w:rFonts w:ascii="Arial" w:hAnsi="Arial" w:cs="Arial"/>
          <w:b/>
          <w:color w:val="984806" w:themeColor="accent6" w:themeShade="80"/>
          <w:sz w:val="12"/>
          <w:szCs w:val="12"/>
        </w:rPr>
        <w:t>Soru</w:t>
      </w:r>
    </w:p>
    <w:p w:rsidR="00546163" w:rsidRPr="00546163" w:rsidRDefault="00546163" w:rsidP="00546163">
      <w:pPr>
        <w:rPr>
          <w:rFonts w:cstheme="minorHAnsi"/>
          <w:iCs/>
          <w:sz w:val="24"/>
          <w:szCs w:val="24"/>
        </w:rPr>
      </w:pPr>
      <w:r w:rsidRPr="00546163">
        <w:rPr>
          <w:rFonts w:cstheme="minorHAnsi"/>
          <w:iCs/>
          <w:sz w:val="24"/>
          <w:szCs w:val="24"/>
        </w:rPr>
        <w:t xml:space="preserve">Merha met </w:t>
      </w:r>
    </w:p>
    <w:p w:rsidR="00546163" w:rsidRPr="00546163" w:rsidRDefault="00546163" w:rsidP="00546163">
      <w:pPr>
        <w:rPr>
          <w:rFonts w:cstheme="minorHAnsi"/>
          <w:iCs/>
          <w:sz w:val="24"/>
          <w:szCs w:val="24"/>
        </w:rPr>
      </w:pPr>
      <w:r w:rsidRPr="00546163">
        <w:rPr>
          <w:rFonts w:cstheme="minorHAnsi"/>
          <w:iCs/>
          <w:sz w:val="24"/>
          <w:szCs w:val="24"/>
        </w:rPr>
        <w:t xml:space="preserve">Er dem </w:t>
      </w:r>
    </w:p>
    <w:p w:rsidR="00546163" w:rsidRPr="00546163" w:rsidRDefault="00546163" w:rsidP="00546163">
      <w:pPr>
        <w:rPr>
          <w:rFonts w:cstheme="minorHAnsi"/>
          <w:sz w:val="24"/>
          <w:szCs w:val="24"/>
        </w:rPr>
      </w:pPr>
      <w:r w:rsidRPr="00546163">
        <w:rPr>
          <w:rFonts w:cstheme="minorHAnsi"/>
          <w:iCs/>
          <w:sz w:val="24"/>
          <w:szCs w:val="24"/>
        </w:rPr>
        <w:t>Kev ser</w:t>
      </w:r>
    </w:p>
    <w:p w:rsidR="00546163" w:rsidRPr="00546163" w:rsidRDefault="00546163" w:rsidP="00546163">
      <w:pPr>
        <w:rPr>
          <w:rFonts w:cstheme="minorHAnsi"/>
          <w:sz w:val="24"/>
          <w:szCs w:val="24"/>
        </w:rPr>
      </w:pPr>
      <w:r w:rsidRPr="00546163">
        <w:rPr>
          <w:rFonts w:cstheme="minorHAnsi"/>
          <w:sz w:val="24"/>
          <w:szCs w:val="24"/>
        </w:rPr>
        <w:t xml:space="preserve">Ha tice </w:t>
      </w:r>
    </w:p>
    <w:p w:rsidR="00546163" w:rsidRPr="00546163" w:rsidRDefault="00546163" w:rsidP="00546163">
      <w:pPr>
        <w:rPr>
          <w:rFonts w:cstheme="minorHAnsi"/>
          <w:sz w:val="24"/>
          <w:szCs w:val="24"/>
        </w:rPr>
      </w:pPr>
      <w:r w:rsidRPr="00546163">
        <w:rPr>
          <w:rFonts w:cstheme="minorHAnsi"/>
          <w:sz w:val="24"/>
          <w:szCs w:val="24"/>
        </w:rPr>
        <w:t xml:space="preserve">Ha san </w:t>
      </w:r>
    </w:p>
    <w:p w:rsidR="00546163" w:rsidRPr="00546163" w:rsidRDefault="00546163" w:rsidP="00546163">
      <w:pPr>
        <w:rPr>
          <w:rFonts w:cstheme="minorHAnsi"/>
          <w:sz w:val="24"/>
          <w:szCs w:val="24"/>
        </w:rPr>
      </w:pPr>
      <w:r w:rsidRPr="00546163">
        <w:rPr>
          <w:rFonts w:cstheme="minorHAnsi"/>
          <w:sz w:val="24"/>
          <w:szCs w:val="24"/>
        </w:rPr>
        <w:t xml:space="preserve">Hüse yin </w:t>
      </w:r>
    </w:p>
    <w:p w:rsidR="00546163" w:rsidRPr="00546163" w:rsidRDefault="00546163" w:rsidP="00546163">
      <w:pPr>
        <w:rPr>
          <w:rFonts w:cstheme="minorHAnsi"/>
          <w:sz w:val="24"/>
          <w:szCs w:val="24"/>
        </w:rPr>
      </w:pPr>
      <w:r w:rsidRPr="00546163">
        <w:rPr>
          <w:rFonts w:cstheme="minorHAnsi"/>
          <w:sz w:val="24"/>
          <w:szCs w:val="24"/>
        </w:rPr>
        <w:t xml:space="preserve">Fatı ma </w:t>
      </w:r>
    </w:p>
    <w:p w:rsidR="00546163" w:rsidRPr="00546163" w:rsidRDefault="00546163" w:rsidP="00546163">
      <w:pPr>
        <w:rPr>
          <w:rFonts w:cstheme="minorHAnsi"/>
          <w:iCs/>
          <w:sz w:val="24"/>
          <w:szCs w:val="24"/>
        </w:rPr>
      </w:pPr>
      <w:r w:rsidRPr="00546163">
        <w:rPr>
          <w:rFonts w:cstheme="minorHAnsi"/>
          <w:sz w:val="24"/>
          <w:szCs w:val="24"/>
        </w:rPr>
        <w:t>Kâ sım</w:t>
      </w:r>
    </w:p>
    <w:p w:rsidR="00A97A71" w:rsidRDefault="00A97A71" w:rsidP="0018726F">
      <w:pPr>
        <w:pStyle w:val="SEENEKLER"/>
        <w:numPr>
          <w:ilvl w:val="0"/>
          <w:numId w:val="0"/>
        </w:numPr>
        <w:ind w:left="454"/>
      </w:pPr>
    </w:p>
    <w:p w:rsidR="00546163" w:rsidRDefault="00546163" w:rsidP="0018726F">
      <w:pPr>
        <w:pStyle w:val="SEENEKLER"/>
        <w:numPr>
          <w:ilvl w:val="0"/>
          <w:numId w:val="0"/>
        </w:numPr>
        <w:ind w:left="454"/>
      </w:pPr>
    </w:p>
    <w:p w:rsidR="00546163" w:rsidRDefault="00546163" w:rsidP="0018726F">
      <w:pPr>
        <w:pStyle w:val="SEENEKLER"/>
        <w:numPr>
          <w:ilvl w:val="0"/>
          <w:numId w:val="0"/>
        </w:numPr>
        <w:ind w:left="454"/>
      </w:pPr>
    </w:p>
    <w:p w:rsidR="00546163" w:rsidRPr="00A97A71" w:rsidRDefault="00546163" w:rsidP="0018726F">
      <w:pPr>
        <w:pStyle w:val="SEENEKLER"/>
        <w:numPr>
          <w:ilvl w:val="0"/>
          <w:numId w:val="0"/>
        </w:numPr>
        <w:ind w:left="454"/>
      </w:pPr>
    </w:p>
    <w:p w:rsidR="0018726F" w:rsidRPr="00C46121" w:rsidRDefault="0018726F" w:rsidP="0018726F">
      <w:pPr>
        <w:spacing w:after="0"/>
        <w:jc w:val="center"/>
        <w:rPr>
          <w:rFonts w:cs="Calibri"/>
          <w:color w:val="FF0000"/>
        </w:rPr>
      </w:pPr>
      <w:r w:rsidRPr="00C46121">
        <w:rPr>
          <w:rFonts w:cs="Calibri"/>
          <w:color w:val="FF0000"/>
        </w:rPr>
        <w:t xml:space="preserve">5. Sınıf </w:t>
      </w:r>
      <w:r>
        <w:rPr>
          <w:rFonts w:cs="Calibri"/>
          <w:color w:val="FF0000"/>
        </w:rPr>
        <w:t>2</w:t>
      </w:r>
      <w:r w:rsidRPr="00C46121">
        <w:rPr>
          <w:rFonts w:cs="Calibri"/>
          <w:color w:val="FF0000"/>
        </w:rPr>
        <w:t xml:space="preserve">. Dönem </w:t>
      </w:r>
      <w:r>
        <w:rPr>
          <w:rFonts w:cs="Calibri"/>
          <w:color w:val="FF0000"/>
        </w:rPr>
        <w:t>2</w:t>
      </w:r>
      <w:r w:rsidRPr="00C46121">
        <w:rPr>
          <w:rFonts w:cs="Calibri"/>
          <w:color w:val="FF0000"/>
        </w:rPr>
        <w:t>. Yazılı</w:t>
      </w:r>
    </w:p>
    <w:p w:rsidR="0018726F" w:rsidRPr="00C46121" w:rsidRDefault="0018726F" w:rsidP="0018726F">
      <w:pPr>
        <w:spacing w:after="0"/>
        <w:jc w:val="center"/>
        <w:rPr>
          <w:rFonts w:cs="Calibri"/>
          <w:color w:val="FF0000"/>
        </w:rPr>
      </w:pPr>
      <w:r>
        <w:rPr>
          <w:rFonts w:cs="Calibri"/>
          <w:color w:val="FF0000"/>
        </w:rPr>
        <w:t>4</w:t>
      </w:r>
      <w:r w:rsidRPr="00C46121">
        <w:rPr>
          <w:rFonts w:cs="Calibri"/>
          <w:color w:val="FF0000"/>
        </w:rPr>
        <w:t>. ÜNİTE Konularını kapsamaktadır.</w:t>
      </w:r>
    </w:p>
    <w:p w:rsidR="0018726F" w:rsidRPr="00C46121" w:rsidRDefault="0018726F" w:rsidP="0018726F">
      <w:pPr>
        <w:spacing w:after="0"/>
        <w:jc w:val="center"/>
        <w:rPr>
          <w:rFonts w:cs="Calibri"/>
          <w:color w:val="FF0000"/>
        </w:rPr>
      </w:pPr>
      <w:r w:rsidRPr="00C46121">
        <w:rPr>
          <w:rFonts w:cs="Calibri"/>
          <w:color w:val="FF0000"/>
        </w:rPr>
        <w:t>(</w:t>
      </w:r>
      <w:r w:rsidRPr="002A4E0B">
        <w:rPr>
          <w:rFonts w:cs="Calibri"/>
          <w:color w:val="FF0000"/>
        </w:rPr>
        <w:t>5.4. Hz. Muhammed ve Aile Hayatı</w:t>
      </w:r>
      <w:r w:rsidRPr="00C46121">
        <w:rPr>
          <w:rFonts w:cs="Calibri"/>
          <w:color w:val="FF0000"/>
        </w:rPr>
        <w:t>)</w:t>
      </w:r>
    </w:p>
    <w:p w:rsidR="001D6437" w:rsidRDefault="000776CC" w:rsidP="0018726F">
      <w:pPr>
        <w:spacing w:after="0"/>
        <w:jc w:val="center"/>
        <w:rPr>
          <w:rStyle w:val="Kpr"/>
          <w:rFonts w:cs="Calibri"/>
        </w:rPr>
      </w:pPr>
      <w:hyperlink r:id="rId7" w:history="1">
        <w:r w:rsidR="001D6437" w:rsidRPr="00C46121">
          <w:rPr>
            <w:rStyle w:val="Kpr"/>
            <w:rFonts w:cs="Calibri"/>
          </w:rPr>
          <w:t>https://www.dindersi.com/</w:t>
        </w:r>
      </w:hyperlink>
    </w:p>
    <w:p w:rsidR="001D6437" w:rsidRDefault="000776CC" w:rsidP="001D6437">
      <w:pPr>
        <w:jc w:val="center"/>
        <w:rPr>
          <w:rStyle w:val="Kpr"/>
          <w:rFonts w:cs="Calibri"/>
        </w:rPr>
      </w:pPr>
      <w:r>
        <w:rPr>
          <w:rStyle w:val="Kpr"/>
          <w:rFonts w:cs="Calibri"/>
        </w:rPr>
        <w:t>…</w:t>
      </w:r>
      <w:bookmarkStart w:id="0" w:name="_GoBack"/>
      <w:bookmarkEnd w:id="0"/>
    </w:p>
    <w:p w:rsidR="001D6437" w:rsidRDefault="001D6437" w:rsidP="001D6437">
      <w:pPr>
        <w:jc w:val="center"/>
        <w:rPr>
          <w:rStyle w:val="Kpr"/>
          <w:rFonts w:cs="Calibri"/>
        </w:rPr>
      </w:pPr>
    </w:p>
    <w:p w:rsidR="001D6437" w:rsidRPr="00C84C40" w:rsidRDefault="001D6437" w:rsidP="001D6437">
      <w:r>
        <w:rPr>
          <w:b/>
          <w:bCs/>
        </w:rPr>
        <w:t>DİN DERSİ TÜRKİYE ZÜMRESİ PORTALI</w:t>
      </w:r>
    </w:p>
    <w:p w:rsidR="001D6437" w:rsidRPr="00C84C40" w:rsidRDefault="001D6437" w:rsidP="001D6437">
      <w:r w:rsidRPr="00C84C40">
        <w:t> </w:t>
      </w:r>
      <w:hyperlink r:id="rId8" w:history="1">
        <w:r w:rsidRPr="00FA4834">
          <w:rPr>
            <w:rStyle w:val="Kpr"/>
          </w:rPr>
          <w:t>https://www.dindersi.com/</w:t>
        </w:r>
      </w:hyperlink>
    </w:p>
    <w:p w:rsidR="001D6437" w:rsidRDefault="001D6437" w:rsidP="001D6437">
      <w:pPr>
        <w:spacing w:after="0" w:line="240" w:lineRule="auto"/>
      </w:pPr>
      <w:r w:rsidRPr="00C84C40">
        <w:rPr>
          <w:rFonts w:ascii="Arial" w:hAnsi="Arial" w:cs="Arial"/>
        </w:rPr>
        <w:t>►</w:t>
      </w:r>
      <w:r w:rsidRPr="00C84C40">
        <w:t xml:space="preserve"> Yıllık Planlar </w:t>
      </w:r>
      <w:r w:rsidRPr="00C84C40">
        <w:rPr>
          <w:rFonts w:ascii="Arial" w:hAnsi="Arial" w:cs="Arial"/>
        </w:rPr>
        <w:t>►</w:t>
      </w:r>
      <w:r w:rsidRPr="00C84C40">
        <w:t xml:space="preserve"> Z</w:t>
      </w:r>
      <w:r w:rsidRPr="00C84C40">
        <w:rPr>
          <w:rFonts w:ascii="Calibri" w:hAnsi="Calibri" w:cs="Calibri"/>
        </w:rPr>
        <w:t>ü</w:t>
      </w:r>
      <w:r w:rsidRPr="00C84C40">
        <w:t xml:space="preserve">mreler </w:t>
      </w:r>
      <w:r w:rsidRPr="00C84C40">
        <w:rPr>
          <w:rFonts w:ascii="Arial" w:hAnsi="Arial" w:cs="Arial"/>
        </w:rPr>
        <w:t>►</w:t>
      </w:r>
      <w:r w:rsidRPr="00C84C40">
        <w:t xml:space="preserve"> Sosyal Kul</w:t>
      </w:r>
      <w:r w:rsidRPr="00C84C40">
        <w:rPr>
          <w:rFonts w:ascii="Calibri" w:hAnsi="Calibri" w:cs="Calibri"/>
        </w:rPr>
        <w:t>ü</w:t>
      </w:r>
      <w:r w:rsidRPr="00C84C40">
        <w:t xml:space="preserve">pler </w:t>
      </w:r>
      <w:r w:rsidRPr="00C84C40">
        <w:rPr>
          <w:rFonts w:ascii="Arial" w:hAnsi="Arial" w:cs="Arial"/>
        </w:rPr>
        <w:t>►</w:t>
      </w:r>
      <w:r w:rsidRPr="00C84C40">
        <w:t xml:space="preserve"> Mevlid-i Nebi </w:t>
      </w:r>
      <w:r w:rsidRPr="00C84C40">
        <w:rPr>
          <w:rFonts w:ascii="Arial" w:hAnsi="Arial" w:cs="Arial"/>
        </w:rPr>
        <w:t>►</w:t>
      </w:r>
      <w:r w:rsidRPr="00C84C40">
        <w:t xml:space="preserve"> Belirli G</w:t>
      </w:r>
      <w:r w:rsidRPr="00C84C40">
        <w:rPr>
          <w:rFonts w:ascii="Calibri" w:hAnsi="Calibri" w:cs="Calibri"/>
        </w:rPr>
        <w:t>ü</w:t>
      </w:r>
      <w:r w:rsidRPr="00C84C40">
        <w:t xml:space="preserve">n ve Haftalar </w:t>
      </w:r>
    </w:p>
    <w:p w:rsidR="001D6437" w:rsidRDefault="001D6437" w:rsidP="001D6437">
      <w:pPr>
        <w:spacing w:after="0" w:line="240" w:lineRule="auto"/>
      </w:pPr>
      <w:r w:rsidRPr="00C84C40">
        <w:rPr>
          <w:rFonts w:ascii="Arial" w:hAnsi="Arial" w:cs="Arial"/>
        </w:rPr>
        <w:t>►</w:t>
      </w:r>
      <w:r w:rsidRPr="00C84C40">
        <w:t xml:space="preserve"> De</w:t>
      </w:r>
      <w:r w:rsidRPr="00C84C40">
        <w:rPr>
          <w:rFonts w:ascii="Calibri" w:hAnsi="Calibri" w:cs="Calibri"/>
        </w:rPr>
        <w:t>ğ</w:t>
      </w:r>
      <w:r w:rsidRPr="00C84C40">
        <w:t>erler E</w:t>
      </w:r>
      <w:r w:rsidRPr="00C84C40">
        <w:rPr>
          <w:rFonts w:ascii="Calibri" w:hAnsi="Calibri" w:cs="Calibri"/>
        </w:rPr>
        <w:t>ğ</w:t>
      </w:r>
      <w:r w:rsidRPr="00C84C40">
        <w:t xml:space="preserve">itimi </w:t>
      </w:r>
      <w:r w:rsidRPr="00C84C40">
        <w:rPr>
          <w:rFonts w:ascii="Arial" w:hAnsi="Arial" w:cs="Arial"/>
        </w:rPr>
        <w:t>►</w:t>
      </w:r>
      <w:r w:rsidRPr="00C84C40">
        <w:t xml:space="preserve"> Ders Sunumlar</w:t>
      </w:r>
      <w:r w:rsidRPr="00C84C40">
        <w:rPr>
          <w:rFonts w:ascii="Calibri" w:hAnsi="Calibri" w:cs="Calibri"/>
        </w:rPr>
        <w:t>ı</w:t>
      </w:r>
      <w:r w:rsidRPr="00C84C40">
        <w:t xml:space="preserve"> </w:t>
      </w:r>
      <w:r w:rsidRPr="00C84C40">
        <w:rPr>
          <w:rFonts w:ascii="Arial" w:hAnsi="Arial" w:cs="Arial"/>
        </w:rPr>
        <w:t>►</w:t>
      </w:r>
      <w:r w:rsidRPr="00C84C40">
        <w:t xml:space="preserve"> Ders Videolar</w:t>
      </w:r>
      <w:r w:rsidRPr="00C84C40">
        <w:rPr>
          <w:rFonts w:ascii="Calibri" w:hAnsi="Calibri" w:cs="Calibri"/>
        </w:rPr>
        <w:t>ı</w:t>
      </w:r>
      <w:r w:rsidRPr="00C84C40">
        <w:t xml:space="preserve"> </w:t>
      </w:r>
      <w:r w:rsidRPr="00C84C40">
        <w:rPr>
          <w:rFonts w:ascii="Arial" w:hAnsi="Arial" w:cs="Arial"/>
        </w:rPr>
        <w:t>►</w:t>
      </w:r>
      <w:r w:rsidRPr="00C84C40">
        <w:t xml:space="preserve"> Kavram Haritaları </w:t>
      </w:r>
      <w:r w:rsidRPr="00C84C40">
        <w:rPr>
          <w:rFonts w:ascii="Arial" w:hAnsi="Arial" w:cs="Arial"/>
        </w:rPr>
        <w:t>►</w:t>
      </w:r>
      <w:r w:rsidRPr="00C84C40">
        <w:t xml:space="preserve"> Bilgi Yar</w:t>
      </w:r>
      <w:r w:rsidRPr="00C84C40">
        <w:rPr>
          <w:rFonts w:ascii="Calibri" w:hAnsi="Calibri" w:cs="Calibri"/>
        </w:rPr>
        <w:t>ış</w:t>
      </w:r>
      <w:r w:rsidRPr="00C84C40">
        <w:t>malar</w:t>
      </w:r>
      <w:r w:rsidRPr="00C84C40">
        <w:rPr>
          <w:rFonts w:ascii="Calibri" w:hAnsi="Calibri" w:cs="Calibri"/>
        </w:rPr>
        <w:t>ı</w:t>
      </w:r>
      <w:r w:rsidRPr="00C84C40">
        <w:t xml:space="preserve"> </w:t>
      </w:r>
    </w:p>
    <w:p w:rsidR="001D6437" w:rsidRDefault="001D6437" w:rsidP="001D6437">
      <w:pPr>
        <w:spacing w:after="0" w:line="240" w:lineRule="auto"/>
      </w:pPr>
      <w:r w:rsidRPr="00C84C40">
        <w:rPr>
          <w:rFonts w:ascii="Arial" w:hAnsi="Arial" w:cs="Arial"/>
        </w:rPr>
        <w:t>►</w:t>
      </w:r>
      <w:r w:rsidRPr="00C84C40">
        <w:t xml:space="preserve"> Oyunlar </w:t>
      </w:r>
      <w:r w:rsidRPr="00C84C40">
        <w:rPr>
          <w:rFonts w:ascii="Arial" w:hAnsi="Arial" w:cs="Arial"/>
        </w:rPr>
        <w:t>►</w:t>
      </w:r>
      <w:r w:rsidRPr="00C84C40">
        <w:t xml:space="preserve"> Video Klipler </w:t>
      </w:r>
      <w:r w:rsidRPr="00C84C40">
        <w:rPr>
          <w:rFonts w:ascii="Arial" w:hAnsi="Arial" w:cs="Arial"/>
        </w:rPr>
        <w:t>►</w:t>
      </w:r>
      <w:r w:rsidRPr="00C84C40">
        <w:t xml:space="preserve"> Flash Oyunlar vs. </w:t>
      </w:r>
      <w:r w:rsidRPr="00C84C40">
        <w:rPr>
          <w:rFonts w:ascii="Arial" w:hAnsi="Arial" w:cs="Arial"/>
        </w:rPr>
        <w:t>►</w:t>
      </w:r>
      <w:r w:rsidRPr="00C84C40">
        <w:rPr>
          <w:rFonts w:ascii="Calibri" w:hAnsi="Calibri" w:cs="Calibri"/>
        </w:rPr>
        <w:t>Ü</w:t>
      </w:r>
      <w:r w:rsidRPr="00C84C40">
        <w:t>CRETS</w:t>
      </w:r>
      <w:r w:rsidRPr="00C84C40">
        <w:rPr>
          <w:rFonts w:ascii="Calibri" w:hAnsi="Calibri" w:cs="Calibri"/>
        </w:rPr>
        <w:t>İ</w:t>
      </w:r>
      <w:r w:rsidRPr="00C84C40">
        <w:t>Z</w:t>
      </w:r>
      <w:r w:rsidRPr="00C84C40">
        <w:rPr>
          <w:rFonts w:ascii="Arial" w:hAnsi="Arial" w:cs="Arial"/>
        </w:rPr>
        <w:t>►</w:t>
      </w:r>
      <w:r w:rsidRPr="00C84C40">
        <w:rPr>
          <w:rFonts w:ascii="Calibri" w:hAnsi="Calibri" w:cs="Calibri"/>
        </w:rPr>
        <w:t>Ü</w:t>
      </w:r>
      <w:r w:rsidRPr="00C84C40">
        <w:t>YEL</w:t>
      </w:r>
      <w:r w:rsidRPr="00C84C40">
        <w:rPr>
          <w:rFonts w:ascii="Calibri" w:hAnsi="Calibri" w:cs="Calibri"/>
        </w:rPr>
        <w:t>İ</w:t>
      </w:r>
      <w:r w:rsidRPr="00C84C40">
        <w:t>KS</w:t>
      </w:r>
      <w:r w:rsidRPr="00C84C40">
        <w:rPr>
          <w:rFonts w:ascii="Calibri" w:hAnsi="Calibri" w:cs="Calibri"/>
        </w:rPr>
        <w:t>İ</w:t>
      </w:r>
      <w:r w:rsidRPr="00C84C40">
        <w:t>Z</w:t>
      </w:r>
      <w:r w:rsidRPr="00C84C40">
        <w:rPr>
          <w:rFonts w:ascii="Arial" w:hAnsi="Arial" w:cs="Arial"/>
        </w:rPr>
        <w:t>►</w:t>
      </w:r>
      <w:r w:rsidRPr="00C84C40">
        <w:t>SINIRSIZ</w:t>
      </w:r>
    </w:p>
    <w:p w:rsidR="001D6437" w:rsidRPr="00C84C40" w:rsidRDefault="001D6437" w:rsidP="001D6437">
      <w:pPr>
        <w:spacing w:after="0" w:line="240" w:lineRule="auto"/>
      </w:pPr>
    </w:p>
    <w:p w:rsidR="001D6437" w:rsidRPr="00C84C40" w:rsidRDefault="001D6437" w:rsidP="001D6437">
      <w:r w:rsidRPr="00C84C40">
        <w:rPr>
          <w:b/>
          <w:bCs/>
        </w:rPr>
        <w:t>İnternet Sayfamız</w:t>
      </w:r>
      <w:r w:rsidRPr="00C84C40">
        <w:t> </w:t>
      </w:r>
      <w:r w:rsidRPr="00C84C40">
        <w:rPr>
          <w:rFonts w:ascii="Arial" w:hAnsi="Arial" w:cs="Arial"/>
        </w:rPr>
        <w:t>►</w:t>
      </w:r>
      <w:r w:rsidRPr="00C84C40">
        <w:rPr>
          <w:rFonts w:ascii="Calibri" w:hAnsi="Calibri" w:cs="Calibri"/>
        </w:rPr>
        <w:t> </w:t>
      </w:r>
      <w:hyperlink r:id="rId9" w:tgtFrame="_blank" w:history="1">
        <w:r w:rsidRPr="00C84C40">
          <w:rPr>
            <w:rStyle w:val="Kpr"/>
          </w:rPr>
          <w:t>www.dindersi.com</w:t>
        </w:r>
      </w:hyperlink>
    </w:p>
    <w:p w:rsidR="001D6437" w:rsidRPr="00C84C40" w:rsidRDefault="001D6437" w:rsidP="001D6437">
      <w:r w:rsidRPr="00C84C40">
        <w:rPr>
          <w:b/>
          <w:bCs/>
        </w:rPr>
        <w:t>Doküman Arşivi İndir</w:t>
      </w:r>
      <w:r w:rsidRPr="00C84C40">
        <w:t> </w:t>
      </w:r>
      <w:r w:rsidRPr="00C84C40">
        <w:rPr>
          <w:rFonts w:ascii="Arial" w:hAnsi="Arial" w:cs="Arial"/>
        </w:rPr>
        <w:t>►</w:t>
      </w:r>
      <w:r w:rsidRPr="00C84C40">
        <w:rPr>
          <w:rFonts w:ascii="Calibri" w:hAnsi="Calibri" w:cs="Calibri"/>
        </w:rPr>
        <w:t> </w:t>
      </w:r>
      <w:hyperlink r:id="rId10" w:tgtFrame="_blank" w:history="1">
        <w:r w:rsidRPr="00C84C40">
          <w:rPr>
            <w:rStyle w:val="Kpr"/>
          </w:rPr>
          <w:t>https://goo.gl/EUAC43</w:t>
        </w:r>
      </w:hyperlink>
    </w:p>
    <w:p w:rsidR="001D6437" w:rsidRPr="00C84C40" w:rsidRDefault="001D6437" w:rsidP="001D6437">
      <w:r w:rsidRPr="00C84C40">
        <w:rPr>
          <w:b/>
          <w:bCs/>
        </w:rPr>
        <w:t>Din Dersi Türkiye Zümresi Grupları:</w:t>
      </w:r>
    </w:p>
    <w:p w:rsidR="001D6437" w:rsidRPr="00C84C40" w:rsidRDefault="001D6437" w:rsidP="001D6437">
      <w:r w:rsidRPr="00C84C40">
        <w:t xml:space="preserve">WhatsApp Gurubu-1 </w:t>
      </w:r>
      <w:r w:rsidRPr="00C84C40">
        <w:rPr>
          <w:rFonts w:ascii="Arial" w:hAnsi="Arial" w:cs="Arial"/>
        </w:rPr>
        <w:t>►</w:t>
      </w:r>
      <w:r w:rsidRPr="00C84C40">
        <w:rPr>
          <w:rFonts w:ascii="Calibri" w:hAnsi="Calibri" w:cs="Calibri"/>
        </w:rPr>
        <w:t> </w:t>
      </w:r>
      <w:hyperlink r:id="rId11" w:tgtFrame="_blank" w:history="1">
        <w:r w:rsidRPr="00C84C40">
          <w:rPr>
            <w:rStyle w:val="Kpr"/>
          </w:rPr>
          <w:t>https://goo.gl/LX2rqw</w:t>
        </w:r>
      </w:hyperlink>
    </w:p>
    <w:p w:rsidR="001D6437" w:rsidRPr="00C84C40" w:rsidRDefault="001D6437" w:rsidP="001D6437">
      <w:r w:rsidRPr="00C84C40">
        <w:t xml:space="preserve">WhatsApp Gurubu-2 </w:t>
      </w:r>
      <w:r w:rsidRPr="00C84C40">
        <w:rPr>
          <w:rFonts w:ascii="Arial" w:hAnsi="Arial" w:cs="Arial"/>
        </w:rPr>
        <w:t>►</w:t>
      </w:r>
      <w:r w:rsidRPr="00C84C40">
        <w:rPr>
          <w:rFonts w:ascii="Calibri" w:hAnsi="Calibri" w:cs="Calibri"/>
        </w:rPr>
        <w:t> </w:t>
      </w:r>
      <w:hyperlink r:id="rId12" w:tgtFrame="_blank" w:history="1">
        <w:r w:rsidRPr="00C84C40">
          <w:rPr>
            <w:rStyle w:val="Kpr"/>
          </w:rPr>
          <w:t>https://goo.gl/q9rUkT</w:t>
        </w:r>
      </w:hyperlink>
    </w:p>
    <w:p w:rsidR="001D6437" w:rsidRPr="00C84C40" w:rsidRDefault="001D6437" w:rsidP="001D6437">
      <w:r w:rsidRPr="00C84C40">
        <w:t xml:space="preserve">BiP Gurubu </w:t>
      </w:r>
      <w:r w:rsidRPr="00C84C40">
        <w:rPr>
          <w:rFonts w:ascii="Arial" w:hAnsi="Arial" w:cs="Arial"/>
        </w:rPr>
        <w:t>►</w:t>
      </w:r>
      <w:hyperlink r:id="rId13" w:tgtFrame="_blank" w:history="1">
        <w:r w:rsidRPr="00C84C40">
          <w:rPr>
            <w:rStyle w:val="Kpr"/>
          </w:rPr>
          <w:t>https://goo.gl/k39UPC</w:t>
        </w:r>
      </w:hyperlink>
    </w:p>
    <w:p w:rsidR="001D6437" w:rsidRPr="00C84C40" w:rsidRDefault="001D6437" w:rsidP="001D6437">
      <w:r w:rsidRPr="00C84C40">
        <w:rPr>
          <w:b/>
          <w:bCs/>
        </w:rPr>
        <w:t>Facebook Sayfalarımız: </w:t>
      </w:r>
      <w:r w:rsidRPr="00C84C40">
        <w:br/>
        <w:t>Din Dersi Türkiye Zümresi Sayfası: </w:t>
      </w:r>
      <w:hyperlink r:id="rId14" w:tgtFrame="_blank" w:history="1">
        <w:r w:rsidRPr="00C84C40">
          <w:rPr>
            <w:rStyle w:val="Kpr"/>
          </w:rPr>
          <w:t>https://goo.gl/229vwT</w:t>
        </w:r>
      </w:hyperlink>
    </w:p>
    <w:p w:rsidR="001D6437" w:rsidRPr="00C84C40" w:rsidRDefault="001D6437" w:rsidP="001D6437">
      <w:r w:rsidRPr="00C84C40">
        <w:rPr>
          <w:b/>
          <w:bCs/>
        </w:rPr>
        <w:t>Facebook Gruplarımız:</w:t>
      </w:r>
      <w:r w:rsidRPr="00C84C40">
        <w:br/>
        <w:t>Din Dersi Türkiye Zümresi Gurubu: </w:t>
      </w:r>
      <w:hyperlink r:id="rId15" w:tgtFrame="_blank" w:history="1">
        <w:r w:rsidRPr="00C84C40">
          <w:rPr>
            <w:rStyle w:val="Kpr"/>
          </w:rPr>
          <w:t>https://goo.gl/g4rPR8</w:t>
        </w:r>
      </w:hyperlink>
      <w:r w:rsidRPr="00C84C40">
        <w:br/>
        <w:t>Din Dersi Paylaşım Gurubu-1: </w:t>
      </w:r>
      <w:hyperlink r:id="rId16" w:tgtFrame="_blank" w:history="1">
        <w:r w:rsidRPr="00C84C40">
          <w:rPr>
            <w:rStyle w:val="Kpr"/>
          </w:rPr>
          <w:t>https://goo.gl/YhQyat</w:t>
        </w:r>
      </w:hyperlink>
      <w:r w:rsidRPr="00C84C40">
        <w:br/>
        <w:t>Din Dersi Paylaşım Gurubu-2: </w:t>
      </w:r>
      <w:hyperlink r:id="rId17" w:tgtFrame="_blank" w:history="1">
        <w:r w:rsidRPr="00C84C40">
          <w:rPr>
            <w:rStyle w:val="Kpr"/>
          </w:rPr>
          <w:t>https://goo.gl/6TuqL1</w:t>
        </w:r>
      </w:hyperlink>
      <w:r w:rsidRPr="00C84C40">
        <w:br/>
        <w:t>Din Dersi Paylaşım Gurubu-3: </w:t>
      </w:r>
      <w:hyperlink r:id="rId18" w:tgtFrame="_blank" w:history="1">
        <w:r w:rsidRPr="00C84C40">
          <w:rPr>
            <w:rStyle w:val="Kpr"/>
          </w:rPr>
          <w:t>https://goo.gl/nyTXLr</w:t>
        </w:r>
      </w:hyperlink>
      <w:r w:rsidRPr="00C84C40">
        <w:br/>
        <w:t>Din Dersi Paylaşım Gurubu-4: </w:t>
      </w:r>
      <w:hyperlink r:id="rId19" w:tgtFrame="_blank" w:history="1">
        <w:r w:rsidRPr="00C84C40">
          <w:rPr>
            <w:rStyle w:val="Kpr"/>
          </w:rPr>
          <w:t>https://goo.gl/mbtkmz</w:t>
        </w:r>
      </w:hyperlink>
    </w:p>
    <w:p w:rsidR="00A97A71" w:rsidRDefault="00A97A71" w:rsidP="00A97A71">
      <w:pPr>
        <w:pStyle w:val="SEENEKLER"/>
        <w:numPr>
          <w:ilvl w:val="0"/>
          <w:numId w:val="0"/>
        </w:numPr>
        <w:ind w:left="454" w:hanging="284"/>
      </w:pPr>
    </w:p>
    <w:p w:rsidR="00A97A71" w:rsidRDefault="00A97A71" w:rsidP="00A97A71">
      <w:pPr>
        <w:pStyle w:val="SEENEKLER"/>
        <w:numPr>
          <w:ilvl w:val="0"/>
          <w:numId w:val="0"/>
        </w:numPr>
        <w:ind w:left="454" w:hanging="284"/>
      </w:pPr>
    </w:p>
    <w:p w:rsidR="00A97A71" w:rsidRDefault="00A97A71" w:rsidP="00A97A71">
      <w:pPr>
        <w:pStyle w:val="SEENEKLER"/>
        <w:numPr>
          <w:ilvl w:val="0"/>
          <w:numId w:val="0"/>
        </w:numPr>
        <w:ind w:left="454" w:hanging="284"/>
      </w:pPr>
    </w:p>
    <w:p w:rsidR="00A97A71" w:rsidRPr="00A97A71" w:rsidRDefault="00A97A71" w:rsidP="00A97A71">
      <w:pPr>
        <w:pStyle w:val="SEENEKLER"/>
        <w:numPr>
          <w:ilvl w:val="0"/>
          <w:numId w:val="0"/>
        </w:numPr>
        <w:ind w:left="454" w:hanging="284"/>
      </w:pPr>
    </w:p>
    <w:sectPr w:rsidR="00A97A71" w:rsidRPr="00A97A71" w:rsidSect="00547758">
      <w:type w:val="continuous"/>
      <w:pgSz w:w="11906" w:h="16838"/>
      <w:pgMar w:top="1418" w:right="1418" w:bottom="567" w:left="1418" w:header="709" w:footer="709" w:gutter="0"/>
      <w:cols w:num="2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OpenSans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Titillium-ThinItalic">
    <w:altName w:val="Arial"/>
    <w:panose1 w:val="00000000000000000000"/>
    <w:charset w:val="A2"/>
    <w:family w:val="swiss"/>
    <w:notTrueType/>
    <w:pitch w:val="default"/>
    <w:sig w:usb0="00000005" w:usb1="00000000" w:usb2="00000000" w:usb3="00000000" w:csb0="0000001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78178D"/>
    <w:multiLevelType w:val="hybridMultilevel"/>
    <w:tmpl w:val="D18ED38A"/>
    <w:lvl w:ilvl="0" w:tplc="8326E7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6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2"/>
  </w:num>
  <w:num w:numId="5">
    <w:abstractNumId w:val="4"/>
    <w:lvlOverride w:ilvl="0">
      <w:startOverride w:val="1"/>
    </w:lvlOverride>
  </w:num>
  <w:num w:numId="6">
    <w:abstractNumId w:val="4"/>
    <w:lvlOverride w:ilvl="0">
      <w:startOverride w:val="1"/>
    </w:lvlOverride>
  </w:num>
  <w:num w:numId="7">
    <w:abstractNumId w:val="4"/>
    <w:lvlOverride w:ilvl="0">
      <w:startOverride w:val="1"/>
    </w:lvlOverride>
  </w:num>
  <w:num w:numId="8">
    <w:abstractNumId w:val="4"/>
    <w:lvlOverride w:ilvl="0">
      <w:startOverride w:val="1"/>
    </w:lvlOverride>
  </w:num>
  <w:num w:numId="9">
    <w:abstractNumId w:val="6"/>
    <w:lvlOverride w:ilvl="0">
      <w:startOverride w:val="1"/>
    </w:lvlOverride>
  </w:num>
  <w:num w:numId="10">
    <w:abstractNumId w:val="4"/>
    <w:lvlOverride w:ilvl="0">
      <w:startOverride w:val="1"/>
    </w:lvlOverride>
  </w:num>
  <w:num w:numId="11">
    <w:abstractNumId w:val="4"/>
    <w:lvlOverride w:ilvl="0">
      <w:startOverride w:val="1"/>
    </w:lvlOverride>
  </w:num>
  <w:num w:numId="12">
    <w:abstractNumId w:val="4"/>
    <w:lvlOverride w:ilvl="0">
      <w:startOverride w:val="1"/>
    </w:lvlOverride>
  </w:num>
  <w:num w:numId="13">
    <w:abstractNumId w:val="6"/>
    <w:lvlOverride w:ilvl="0">
      <w:startOverride w:val="1"/>
    </w:lvlOverride>
  </w:num>
  <w:num w:numId="14">
    <w:abstractNumId w:val="4"/>
    <w:lvlOverride w:ilvl="0">
      <w:startOverride w:val="1"/>
    </w:lvlOverride>
  </w:num>
  <w:num w:numId="15">
    <w:abstractNumId w:val="4"/>
    <w:lvlOverride w:ilvl="0">
      <w:startOverride w:val="1"/>
    </w:lvlOverride>
  </w:num>
  <w:num w:numId="16">
    <w:abstractNumId w:val="4"/>
    <w:lvlOverride w:ilvl="0">
      <w:startOverride w:val="1"/>
    </w:lvlOverride>
  </w:num>
  <w:num w:numId="17">
    <w:abstractNumId w:val="4"/>
    <w:lvlOverride w:ilvl="0">
      <w:startOverride w:val="1"/>
    </w:lvlOverride>
  </w:num>
  <w:num w:numId="18">
    <w:abstractNumId w:val="6"/>
    <w:lvlOverride w:ilvl="0">
      <w:startOverride w:val="1"/>
    </w:lvlOverride>
  </w:num>
  <w:num w:numId="19">
    <w:abstractNumId w:val="4"/>
    <w:lvlOverride w:ilvl="0">
      <w:startOverride w:val="1"/>
    </w:lvlOverride>
  </w:num>
  <w:num w:numId="20">
    <w:abstractNumId w:val="4"/>
    <w:lvlOverride w:ilvl="0">
      <w:startOverride w:val="1"/>
    </w:lvlOverride>
  </w:num>
  <w:num w:numId="21">
    <w:abstractNumId w:val="4"/>
    <w:lvlOverride w:ilvl="0">
      <w:startOverride w:val="1"/>
    </w:lvlOverride>
  </w:num>
  <w:num w:numId="22">
    <w:abstractNumId w:val="4"/>
    <w:lvlOverride w:ilvl="0">
      <w:startOverride w:val="1"/>
    </w:lvlOverride>
  </w:num>
  <w:num w:numId="23">
    <w:abstractNumId w:val="4"/>
    <w:lvlOverride w:ilvl="0">
      <w:startOverride w:val="1"/>
    </w:lvlOverride>
  </w:num>
  <w:num w:numId="24">
    <w:abstractNumId w:val="4"/>
    <w:lvlOverride w:ilvl="0">
      <w:startOverride w:val="1"/>
    </w:lvlOverride>
  </w:num>
  <w:num w:numId="25">
    <w:abstractNumId w:val="4"/>
    <w:lvlOverride w:ilvl="0">
      <w:startOverride w:val="1"/>
    </w:lvlOverride>
  </w:num>
  <w:num w:numId="26">
    <w:abstractNumId w:val="4"/>
    <w:lvlOverride w:ilvl="0">
      <w:startOverride w:val="1"/>
    </w:lvlOverride>
  </w:num>
  <w:num w:numId="27">
    <w:abstractNumId w:val="4"/>
    <w:lvlOverride w:ilvl="0">
      <w:startOverride w:val="1"/>
    </w:lvlOverride>
  </w:num>
  <w:num w:numId="28">
    <w:abstractNumId w:val="4"/>
    <w:lvlOverride w:ilvl="0">
      <w:startOverride w:val="1"/>
    </w:lvlOverride>
  </w:num>
  <w:num w:numId="29">
    <w:abstractNumId w:val="4"/>
    <w:lvlOverride w:ilvl="0">
      <w:startOverride w:val="1"/>
    </w:lvlOverride>
  </w:num>
  <w:num w:numId="30">
    <w:abstractNumId w:val="4"/>
    <w:lvlOverride w:ilvl="0">
      <w:startOverride w:val="1"/>
    </w:lvlOverride>
  </w:num>
  <w:num w:numId="31">
    <w:abstractNumId w:val="4"/>
    <w:lvlOverride w:ilvl="0">
      <w:startOverride w:val="1"/>
    </w:lvlOverride>
  </w:num>
  <w:num w:numId="32">
    <w:abstractNumId w:val="1"/>
  </w:num>
  <w:num w:numId="33">
    <w:abstractNumId w:val="0"/>
  </w:num>
  <w:num w:numId="34">
    <w:abstractNumId w:val="7"/>
  </w:num>
  <w:num w:numId="35">
    <w:abstractNumId w:val="3"/>
  </w:num>
  <w:num w:numId="36">
    <w:abstractNumId w:val="4"/>
    <w:lvlOverride w:ilvl="0">
      <w:startOverride w:val="1"/>
    </w:lvlOverride>
  </w:num>
  <w:num w:numId="37">
    <w:abstractNumId w:val="4"/>
    <w:lvlOverride w:ilvl="0">
      <w:startOverride w:val="1"/>
    </w:lvlOverride>
  </w:num>
  <w:num w:numId="38">
    <w:abstractNumId w:val="4"/>
    <w:lvlOverride w:ilvl="0">
      <w:startOverride w:val="1"/>
    </w:lvlOverride>
  </w:num>
  <w:num w:numId="39">
    <w:abstractNumId w:val="4"/>
    <w:lvlOverride w:ilvl="0">
      <w:startOverride w:val="1"/>
    </w:lvlOverride>
  </w:num>
  <w:num w:numId="40">
    <w:abstractNumId w:val="4"/>
    <w:lvlOverride w:ilvl="0">
      <w:startOverride w:val="1"/>
    </w:lvlOverride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2188B"/>
    <w:rsid w:val="00064669"/>
    <w:rsid w:val="000718B7"/>
    <w:rsid w:val="000776CC"/>
    <w:rsid w:val="000A2B32"/>
    <w:rsid w:val="000A6365"/>
    <w:rsid w:val="00130481"/>
    <w:rsid w:val="00133E03"/>
    <w:rsid w:val="0018726F"/>
    <w:rsid w:val="00197DDD"/>
    <w:rsid w:val="001C3B80"/>
    <w:rsid w:val="001D57BE"/>
    <w:rsid w:val="001D6437"/>
    <w:rsid w:val="001E3CB3"/>
    <w:rsid w:val="00232D1D"/>
    <w:rsid w:val="0027154F"/>
    <w:rsid w:val="002C1C38"/>
    <w:rsid w:val="0038090A"/>
    <w:rsid w:val="00381E2D"/>
    <w:rsid w:val="00393BF2"/>
    <w:rsid w:val="003957B1"/>
    <w:rsid w:val="003D42D3"/>
    <w:rsid w:val="003F7049"/>
    <w:rsid w:val="0040041E"/>
    <w:rsid w:val="00401657"/>
    <w:rsid w:val="00426B9F"/>
    <w:rsid w:val="004578EE"/>
    <w:rsid w:val="004914F6"/>
    <w:rsid w:val="00495D75"/>
    <w:rsid w:val="004C26FA"/>
    <w:rsid w:val="00540191"/>
    <w:rsid w:val="00546163"/>
    <w:rsid w:val="00547758"/>
    <w:rsid w:val="00557498"/>
    <w:rsid w:val="00595251"/>
    <w:rsid w:val="005D18C5"/>
    <w:rsid w:val="005D58BB"/>
    <w:rsid w:val="00607B95"/>
    <w:rsid w:val="0061075C"/>
    <w:rsid w:val="00636BC5"/>
    <w:rsid w:val="0065575C"/>
    <w:rsid w:val="00671E72"/>
    <w:rsid w:val="00673764"/>
    <w:rsid w:val="006B0CA3"/>
    <w:rsid w:val="006B2433"/>
    <w:rsid w:val="006C00E7"/>
    <w:rsid w:val="006E3E8B"/>
    <w:rsid w:val="00707FFC"/>
    <w:rsid w:val="00714F08"/>
    <w:rsid w:val="007841BD"/>
    <w:rsid w:val="007C5C6C"/>
    <w:rsid w:val="00866749"/>
    <w:rsid w:val="00867EB3"/>
    <w:rsid w:val="0092235A"/>
    <w:rsid w:val="0092343E"/>
    <w:rsid w:val="009336E0"/>
    <w:rsid w:val="009441AD"/>
    <w:rsid w:val="00956A34"/>
    <w:rsid w:val="0098052E"/>
    <w:rsid w:val="009A2E5E"/>
    <w:rsid w:val="00A3738E"/>
    <w:rsid w:val="00A83480"/>
    <w:rsid w:val="00A97A71"/>
    <w:rsid w:val="00AD5D89"/>
    <w:rsid w:val="00B67338"/>
    <w:rsid w:val="00C23134"/>
    <w:rsid w:val="00C34A7C"/>
    <w:rsid w:val="00CB6C62"/>
    <w:rsid w:val="00CC1E93"/>
    <w:rsid w:val="00D21860"/>
    <w:rsid w:val="00D250EB"/>
    <w:rsid w:val="00D316E0"/>
    <w:rsid w:val="00DB6FB8"/>
    <w:rsid w:val="00E13BBA"/>
    <w:rsid w:val="00E34060"/>
    <w:rsid w:val="00E71579"/>
    <w:rsid w:val="00EC7CE8"/>
    <w:rsid w:val="00EE57A3"/>
    <w:rsid w:val="00EE7729"/>
    <w:rsid w:val="00F34887"/>
    <w:rsid w:val="00F948B6"/>
    <w:rsid w:val="00FE6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62C9B9"/>
  <w15:docId w15:val="{F6AE91DB-59B4-4656-858E-DD6BE7CCF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CB6C62"/>
    <w:pPr>
      <w:numPr>
        <w:numId w:val="1"/>
      </w:numPr>
      <w:spacing w:after="0" w:line="240" w:lineRule="auto"/>
      <w:ind w:left="454" w:hanging="284"/>
      <w:jc w:val="both"/>
    </w:pPr>
    <w:rPr>
      <w:rFonts w:ascii="Arial" w:eastAsia="Calibri" w:hAnsi="Arial" w:cs="Arial"/>
      <w:sz w:val="18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character" w:styleId="Kpr">
    <w:name w:val="Hyperlink"/>
    <w:rsid w:val="001D643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ndersi.com/" TargetMode="External"/><Relationship Id="rId13" Type="http://schemas.openxmlformats.org/officeDocument/2006/relationships/hyperlink" Target="https://goo.gl/k39UPC" TargetMode="External"/><Relationship Id="rId18" Type="http://schemas.openxmlformats.org/officeDocument/2006/relationships/hyperlink" Target="https://l.facebook.com/l.php?u=https%3A%2F%2Fgoo.gl%2FnyTXLr&amp;h=AT1UaCAqAQR851jgHtSmmipmznXknFUHDl5GWNfrlORim2AVx7ALTX4zlkf88YeRLfVnEUKtUZfrRfw1knTBArk1jSCIL-Y2iaLrSk3ERaWyPowLRS3FFVc0BIwCMh-OuJmfDjdUMQxf2GsqthoR1A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dindersi.com/" TargetMode="External"/><Relationship Id="rId12" Type="http://schemas.openxmlformats.org/officeDocument/2006/relationships/hyperlink" Target="https://l.facebook.com/l.php?u=https%3A%2F%2Fgoo.gl%2Fq9rUkT&amp;h=AT1rgA1MAYuLL33V1ghNidak6LXtopo5hez07zgjCBUnPrBs2sPnYdErqcDVOrzfMAeeOyVTgqfWkvljGILRYTS-09IbNUDz7kDVo66hT9apminSWbNj3G6LJ2-6HxftzwjbaGasKTioenL8Nh3CSw" TargetMode="External"/><Relationship Id="rId17" Type="http://schemas.openxmlformats.org/officeDocument/2006/relationships/hyperlink" Target="https://goo.gl/6TuqL1" TargetMode="External"/><Relationship Id="rId2" Type="http://schemas.openxmlformats.org/officeDocument/2006/relationships/styles" Target="styles.xml"/><Relationship Id="rId16" Type="http://schemas.openxmlformats.org/officeDocument/2006/relationships/hyperlink" Target="https://goo.gl/YhQyat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0.tiff"/><Relationship Id="rId11" Type="http://schemas.openxmlformats.org/officeDocument/2006/relationships/hyperlink" Target="https://goo.gl/LX2rqw" TargetMode="External"/><Relationship Id="rId5" Type="http://schemas.openxmlformats.org/officeDocument/2006/relationships/image" Target="media/image1.tiff"/><Relationship Id="rId15" Type="http://schemas.openxmlformats.org/officeDocument/2006/relationships/hyperlink" Target="https://goo.gl/g4rPR8" TargetMode="External"/><Relationship Id="rId10" Type="http://schemas.openxmlformats.org/officeDocument/2006/relationships/hyperlink" Target="https://l.facebook.com/l.php?u=https%3A%2F%2Fgoo.gl%2FEUAC43&amp;h=AT2Kmnb7__dwO88no4aOxg1CoC7z22soKWG9Nd-zk32fgYMR8PNJ1ansZz9cP3q3pDE6_qkUBKDgc0wh54q72m6oaWhnY5-zLIa_aWYv0hAOocZczckxD-YDg9FDJLO1sG1jGWgqCteMsfh1EuJ0Fw" TargetMode="External"/><Relationship Id="rId19" Type="http://schemas.openxmlformats.org/officeDocument/2006/relationships/hyperlink" Target="https://l.facebook.com/l.php?u=https%3A%2F%2Fgoo.gl%2Fmbtkmz&amp;h=AT27q7_qLikp5tLfLdRVPRtKfmFthOnxrXek9CN69t44esaWbKG4lCngobFOYmci64U67iWMGEOWHPXHJ1YpwCA0PGiIxoyC1J9tnk3pOVbBV0Y_sxsL8vd4cV8TpW6CShsamHcIfo_INd2PxFQh9w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.facebook.com/l.php?u=http%3A%2F%2Fwww.dindersi.com%2F&amp;h=AT27195A65FxhKY9oia44LqUnjp2fyGRFZNx-dURvizqLMVARsT1aGf52djwplq7iyOqb-zE7p29GPQXnv6hk0ZttjMc7043bfRxpLbyutvR9tqvWaiRABUnhuDK2DJZgSHavUh4aLstRkVyHrq8jg" TargetMode="External"/><Relationship Id="rId14" Type="http://schemas.openxmlformats.org/officeDocument/2006/relationships/hyperlink" Target="https://goo.gl/229vw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131</TotalTime>
  <Pages>1</Pages>
  <Words>636</Words>
  <Characters>3631</Characters>
  <Application>Microsoft Office Word</Application>
  <DocSecurity>0</DocSecurity>
  <Lines>30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MN_Dizgi-2</cp:lastModifiedBy>
  <cp:revision>35</cp:revision>
  <dcterms:created xsi:type="dcterms:W3CDTF">2014-12-21T13:11:00Z</dcterms:created>
  <dcterms:modified xsi:type="dcterms:W3CDTF">2021-12-09T10:45:00Z</dcterms:modified>
</cp:coreProperties>
</file>